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43479A" w14:textId="77777777" w:rsidR="007E20A6" w:rsidRDefault="007E20A6" w:rsidP="007E20A6">
      <w:pPr>
        <w:rPr>
          <w:rFonts w:ascii="Courier New" w:hAnsi="Courier New" w:cs="Courier New"/>
        </w:rPr>
      </w:pPr>
    </w:p>
    <w:p w14:paraId="781EC9CA" w14:textId="77777777" w:rsidR="007E20A6" w:rsidRDefault="007E20A6" w:rsidP="007E20A6">
      <w:pPr>
        <w:rPr>
          <w:rFonts w:ascii="Courier New" w:hAnsi="Courier New" w:cs="Courier New"/>
        </w:rPr>
      </w:pPr>
    </w:p>
    <w:p w14:paraId="3A76B068" w14:textId="5541469B" w:rsidR="00713A1D" w:rsidRDefault="00713A1D" w:rsidP="00713A1D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On or about </w:t>
      </w:r>
      <w:r w:rsidR="008E2AED">
        <w:rPr>
          <w:rFonts w:ascii="Courier New" w:hAnsi="Courier New" w:cs="Courier New"/>
        </w:rPr>
        <w:t xml:space="preserve">Monday, </w:t>
      </w:r>
      <w:r w:rsidR="00920E8D">
        <w:rPr>
          <w:rFonts w:ascii="Courier New" w:hAnsi="Courier New" w:cs="Courier New"/>
        </w:rPr>
        <w:t>June 8</w:t>
      </w:r>
      <w:r>
        <w:rPr>
          <w:rFonts w:ascii="Courier New" w:hAnsi="Courier New" w:cs="Courier New"/>
        </w:rPr>
        <w:t>, 202</w:t>
      </w:r>
      <w:r w:rsidR="00920E8D">
        <w:rPr>
          <w:rFonts w:ascii="Courier New" w:hAnsi="Courier New" w:cs="Courier New"/>
        </w:rPr>
        <w:t>6</w:t>
      </w:r>
      <w:r>
        <w:rPr>
          <w:rFonts w:ascii="Courier New" w:hAnsi="Courier New" w:cs="Courier New"/>
        </w:rPr>
        <w:t xml:space="preserve">, Upper Peninsula Michigan Works will be releasing a Request for Proposals for janitorial services at its </w:t>
      </w:r>
      <w:r w:rsidR="00920E8D">
        <w:rPr>
          <w:rFonts w:ascii="Courier New" w:hAnsi="Courier New" w:cs="Courier New"/>
        </w:rPr>
        <w:t>Luce</w:t>
      </w:r>
      <w:r>
        <w:rPr>
          <w:rFonts w:ascii="Courier New" w:hAnsi="Courier New" w:cs="Courier New"/>
        </w:rPr>
        <w:t xml:space="preserve"> County </w:t>
      </w:r>
      <w:r w:rsidR="008E2AED">
        <w:rPr>
          <w:rFonts w:ascii="Courier New" w:hAnsi="Courier New" w:cs="Courier New"/>
        </w:rPr>
        <w:t>(</w:t>
      </w:r>
      <w:r w:rsidR="00920E8D">
        <w:rPr>
          <w:rFonts w:ascii="Courier New" w:hAnsi="Courier New" w:cs="Courier New"/>
        </w:rPr>
        <w:t>Newberry</w:t>
      </w:r>
      <w:r w:rsidR="008E2AED">
        <w:rPr>
          <w:rFonts w:ascii="Courier New" w:hAnsi="Courier New" w:cs="Courier New"/>
        </w:rPr>
        <w:t xml:space="preserve">) </w:t>
      </w:r>
      <w:r>
        <w:rPr>
          <w:rFonts w:ascii="Courier New" w:hAnsi="Courier New" w:cs="Courier New"/>
        </w:rPr>
        <w:t xml:space="preserve">Michigan Works office. </w:t>
      </w:r>
    </w:p>
    <w:p w14:paraId="765A507B" w14:textId="77777777" w:rsidR="00713A1D" w:rsidRDefault="00713A1D" w:rsidP="00713A1D">
      <w:pPr>
        <w:spacing w:after="0" w:line="240" w:lineRule="auto"/>
        <w:rPr>
          <w:rFonts w:ascii="Courier New" w:hAnsi="Courier New" w:cs="Courier New"/>
        </w:rPr>
      </w:pPr>
    </w:p>
    <w:p w14:paraId="01CE8290" w14:textId="16F78EBA" w:rsidR="00713A1D" w:rsidRPr="00104687" w:rsidRDefault="00713A1D" w:rsidP="00713A1D">
      <w:r>
        <w:rPr>
          <w:rFonts w:ascii="Courier New" w:hAnsi="Courier New" w:cs="Courier New"/>
        </w:rPr>
        <w:t>If you are interested in receiving a copy of the RFP, please contact Amy Fleury at (906</w:t>
      </w:r>
      <w:r w:rsidR="00374611">
        <w:rPr>
          <w:rFonts w:ascii="Courier New" w:hAnsi="Courier New" w:cs="Courier New"/>
        </w:rPr>
        <w:t>) 629-</w:t>
      </w:r>
      <w:r w:rsidR="00506A73">
        <w:rPr>
          <w:rFonts w:ascii="Courier New" w:hAnsi="Courier New" w:cs="Courier New"/>
        </w:rPr>
        <w:t>1533</w:t>
      </w:r>
      <w:r>
        <w:rPr>
          <w:rFonts w:ascii="Courier New" w:hAnsi="Courier New" w:cs="Courier New"/>
        </w:rPr>
        <w:t xml:space="preserve"> or </w:t>
      </w:r>
      <w:hyperlink r:id="rId10" w:history="1">
        <w:r w:rsidRPr="001A3218">
          <w:rPr>
            <w:rStyle w:val="Hyperlink"/>
            <w:rFonts w:ascii="Courier New" w:hAnsi="Courier New" w:cs="Courier New"/>
          </w:rPr>
          <w:t>afleury@upmichiganworks.org</w:t>
        </w:r>
      </w:hyperlink>
      <w:r>
        <w:rPr>
          <w:rFonts w:ascii="Courier New" w:hAnsi="Courier New" w:cs="Courier New"/>
        </w:rPr>
        <w:t>.</w:t>
      </w:r>
    </w:p>
    <w:p w14:paraId="32476C73" w14:textId="77777777" w:rsidR="00FA46BE" w:rsidRDefault="00FA46BE"/>
    <w:p w14:paraId="7918470C" w14:textId="77777777" w:rsidR="0097518C" w:rsidRPr="0097518C" w:rsidRDefault="0097518C" w:rsidP="0097518C"/>
    <w:p w14:paraId="336A9E4E" w14:textId="77777777" w:rsidR="0097518C" w:rsidRPr="0097518C" w:rsidRDefault="0097518C" w:rsidP="0097518C"/>
    <w:p w14:paraId="1C47F56C" w14:textId="77777777" w:rsidR="0097518C" w:rsidRPr="0097518C" w:rsidRDefault="0097518C" w:rsidP="0097518C"/>
    <w:p w14:paraId="0F9EF6F8" w14:textId="77777777" w:rsidR="0097518C" w:rsidRPr="0097518C" w:rsidRDefault="0097518C" w:rsidP="0097518C"/>
    <w:p w14:paraId="60754D8D" w14:textId="77777777" w:rsidR="0097518C" w:rsidRPr="0097518C" w:rsidRDefault="0097518C" w:rsidP="0097518C"/>
    <w:p w14:paraId="0F2D02AD" w14:textId="77777777" w:rsidR="0097518C" w:rsidRPr="0097518C" w:rsidRDefault="0097518C" w:rsidP="0097518C"/>
    <w:p w14:paraId="4CCC6244" w14:textId="77777777" w:rsidR="0097518C" w:rsidRPr="0097518C" w:rsidRDefault="0097518C" w:rsidP="0097518C"/>
    <w:p w14:paraId="57E2A61D" w14:textId="77777777" w:rsidR="0097518C" w:rsidRPr="0097518C" w:rsidRDefault="0097518C" w:rsidP="0097518C"/>
    <w:p w14:paraId="2D0B9774" w14:textId="77777777" w:rsidR="0097518C" w:rsidRPr="0097518C" w:rsidRDefault="0097518C" w:rsidP="0097518C"/>
    <w:p w14:paraId="30BE0CB7" w14:textId="77777777" w:rsidR="0097518C" w:rsidRPr="0097518C" w:rsidRDefault="0097518C" w:rsidP="0097518C"/>
    <w:p w14:paraId="05FA9E94" w14:textId="77777777" w:rsidR="0097518C" w:rsidRPr="0097518C" w:rsidRDefault="0097518C" w:rsidP="0097518C"/>
    <w:p w14:paraId="7AA23BED" w14:textId="77777777" w:rsidR="0097518C" w:rsidRPr="0097518C" w:rsidRDefault="0097518C" w:rsidP="0097518C"/>
    <w:p w14:paraId="3CE1DAB9" w14:textId="77777777" w:rsidR="0097518C" w:rsidRPr="0097518C" w:rsidRDefault="0097518C" w:rsidP="0097518C"/>
    <w:p w14:paraId="3F90CD23" w14:textId="77777777" w:rsidR="0097518C" w:rsidRPr="0097518C" w:rsidRDefault="0097518C" w:rsidP="0097518C"/>
    <w:p w14:paraId="311AA111" w14:textId="77777777" w:rsidR="0097518C" w:rsidRPr="0097518C" w:rsidRDefault="0097518C" w:rsidP="0097518C"/>
    <w:p w14:paraId="65A1CB7C" w14:textId="77777777" w:rsidR="0097518C" w:rsidRPr="0097518C" w:rsidRDefault="0097518C" w:rsidP="0097518C"/>
    <w:p w14:paraId="0B084ABD" w14:textId="77777777" w:rsidR="0097518C" w:rsidRPr="0097518C" w:rsidRDefault="0097518C" w:rsidP="0097518C"/>
    <w:p w14:paraId="5827DD58" w14:textId="77777777" w:rsidR="0097518C" w:rsidRPr="0097518C" w:rsidRDefault="0097518C" w:rsidP="0097518C"/>
    <w:p w14:paraId="0C636B03" w14:textId="77777777" w:rsidR="0097518C" w:rsidRPr="0097518C" w:rsidRDefault="0097518C" w:rsidP="0097518C">
      <w:pPr>
        <w:tabs>
          <w:tab w:val="left" w:pos="2925"/>
        </w:tabs>
      </w:pPr>
      <w:r>
        <w:tab/>
      </w:r>
    </w:p>
    <w:sectPr w:rsidR="0097518C" w:rsidRPr="0097518C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0009CE" w14:textId="77777777" w:rsidR="00753B91" w:rsidRDefault="00753B91" w:rsidP="00B66FAF">
      <w:pPr>
        <w:spacing w:after="0" w:line="240" w:lineRule="auto"/>
      </w:pPr>
      <w:r>
        <w:separator/>
      </w:r>
    </w:p>
  </w:endnote>
  <w:endnote w:type="continuationSeparator" w:id="0">
    <w:p w14:paraId="3B04A785" w14:textId="77777777" w:rsidR="00753B91" w:rsidRDefault="00753B91" w:rsidP="00B66F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B2A2919-7346-48CE-9F31-7F3123DCC95B}"/>
    <w:embedBold r:id="rId2" w:fontKey="{FC37F0C3-2E0E-4CD6-A869-08EBBF2B13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  <w:embedRegular r:id="rId3" w:fontKey="{F7D56816-81C5-4200-A5FB-460594BA4CC8}"/>
    <w:embedBold r:id="rId4" w:fontKey="{328A8D3E-5F32-4108-AFE5-60147A8E2F3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041F0117-FA4F-4237-80B7-DF140D195C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4A91BF" w14:textId="77777777" w:rsidR="00C93B72" w:rsidRPr="00A55046" w:rsidRDefault="00A55046" w:rsidP="00A55046">
    <w:pPr>
      <w:pStyle w:val="Footer"/>
      <w:jc w:val="center"/>
      <w:rPr>
        <w:rFonts w:ascii="Montserrat Medium" w:hAnsi="Montserrat Medium"/>
        <w:b/>
        <w:bCs/>
        <w:color w:val="BD2846"/>
        <w:sz w:val="16"/>
        <w:szCs w:val="16"/>
      </w:rPr>
    </w:pPr>
    <w:r>
      <w:rPr>
        <w:rFonts w:ascii="Montserrat Medium" w:hAnsi="Montserrat Medium"/>
        <w:noProof/>
        <w:color w:val="BD2846"/>
        <w:sz w:val="16"/>
        <w:szCs w:val="16"/>
      </w:rPr>
      <w:drawing>
        <wp:anchor distT="0" distB="0" distL="114300" distR="114300" simplePos="0" relativeHeight="251659264" behindDoc="0" locked="0" layoutInCell="1" allowOverlap="1" wp14:anchorId="32AE0ACD" wp14:editId="59E128B2">
          <wp:simplePos x="0" y="0"/>
          <wp:positionH relativeFrom="column">
            <wp:posOffset>2847658</wp:posOffset>
          </wp:positionH>
          <wp:positionV relativeFrom="paragraph">
            <wp:posOffset>245110</wp:posOffset>
          </wp:positionV>
          <wp:extent cx="847725" cy="125257"/>
          <wp:effectExtent l="0" t="0" r="0" b="8255"/>
          <wp:wrapNone/>
          <wp:docPr id="18" name="Picture 18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725" cy="1252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3B72" w:rsidRPr="00C93B72">
      <w:rPr>
        <w:rFonts w:ascii="Montserrat Medium" w:hAnsi="Montserrat Medium"/>
        <w:color w:val="BD2846"/>
        <w:sz w:val="16"/>
        <w:szCs w:val="16"/>
      </w:rPr>
      <w:t xml:space="preserve">Equal Opportunity Employer Michigan Relay Center 711 · Auxiliary Aids &amp; Services Available to Individuals with Disabilities ·Affiliated with the Department of Labor and Economic Opportunity, State of Michigan · Supported by the State of Michigan · A Proud Partner of the </w:t>
    </w:r>
    <w:r>
      <w:rPr>
        <w:rFonts w:ascii="Montserrat Medium" w:hAnsi="Montserrat Medium"/>
        <w:color w:val="BD2846"/>
        <w:sz w:val="16"/>
        <w:szCs w:val="16"/>
      </w:rPr>
      <w:tab/>
      <w:t xml:space="preserve">                                 </w:t>
    </w:r>
    <w:r w:rsidR="00C93B72" w:rsidRPr="00C93B72">
      <w:rPr>
        <w:rFonts w:ascii="Montserrat Medium" w:hAnsi="Montserrat Medium"/>
        <w:color w:val="BD2846"/>
        <w:sz w:val="16"/>
        <w:szCs w:val="16"/>
      </w:rPr>
      <w:t xml:space="preserve">Network · </w:t>
    </w:r>
    <w:r w:rsidR="00C93B72" w:rsidRPr="00A55046">
      <w:rPr>
        <w:rFonts w:ascii="Montserrat Medium" w:hAnsi="Montserrat Medium"/>
        <w:b/>
        <w:bCs/>
        <w:color w:val="BD2846"/>
        <w:sz w:val="16"/>
        <w:szCs w:val="16"/>
      </w:rPr>
      <w:t>1-800-285-WORK (9675)</w:t>
    </w:r>
  </w:p>
  <w:p w14:paraId="20C6288D" w14:textId="77777777" w:rsidR="00B66FAF" w:rsidRPr="00C93B72" w:rsidRDefault="00C93B72" w:rsidP="00A55046">
    <w:pPr>
      <w:pStyle w:val="Footer"/>
      <w:jc w:val="center"/>
      <w:rPr>
        <w:rFonts w:ascii="Montserrat Medium" w:hAnsi="Montserrat Medium"/>
        <w:color w:val="BD2846"/>
        <w:sz w:val="16"/>
        <w:szCs w:val="16"/>
      </w:rPr>
    </w:pPr>
    <w:r w:rsidRPr="00C93B72">
      <w:rPr>
        <w:rFonts w:ascii="Montserrat Medium" w:hAnsi="Montserrat Medium"/>
        <w:color w:val="BD2846"/>
        <w:sz w:val="16"/>
        <w:szCs w:val="16"/>
      </w:rPr>
      <w:t>This program is funded with federal dollars</w:t>
    </w:r>
    <w:r w:rsidR="00A55046">
      <w:rPr>
        <w:rFonts w:ascii="Montserrat Medium" w:hAnsi="Montserrat Medium"/>
        <w:color w:val="BD2846"/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C08C58" w14:textId="77777777" w:rsidR="00753B91" w:rsidRDefault="00753B91" w:rsidP="00B66FAF">
      <w:pPr>
        <w:spacing w:after="0" w:line="240" w:lineRule="auto"/>
      </w:pPr>
      <w:r>
        <w:separator/>
      </w:r>
    </w:p>
  </w:footnote>
  <w:footnote w:type="continuationSeparator" w:id="0">
    <w:p w14:paraId="09C88D9F" w14:textId="77777777" w:rsidR="00753B91" w:rsidRDefault="00753B91" w:rsidP="00B66F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40A94F" w14:textId="77777777" w:rsidR="0097518C" w:rsidRDefault="00A5504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7F50104" wp14:editId="3D34EE7D">
          <wp:simplePos x="0" y="0"/>
          <wp:positionH relativeFrom="column">
            <wp:posOffset>-830580</wp:posOffset>
          </wp:positionH>
          <wp:positionV relativeFrom="paragraph">
            <wp:posOffset>-364173</wp:posOffset>
          </wp:positionV>
          <wp:extent cx="7600950" cy="713807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950" cy="7138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880"/>
    <w:rsid w:val="001176B1"/>
    <w:rsid w:val="001C0880"/>
    <w:rsid w:val="00374611"/>
    <w:rsid w:val="003E60DD"/>
    <w:rsid w:val="004C0135"/>
    <w:rsid w:val="00506A73"/>
    <w:rsid w:val="005625C4"/>
    <w:rsid w:val="005A5B9F"/>
    <w:rsid w:val="005C1F04"/>
    <w:rsid w:val="00696E3C"/>
    <w:rsid w:val="00713A1D"/>
    <w:rsid w:val="00753B91"/>
    <w:rsid w:val="007E20A6"/>
    <w:rsid w:val="00817D96"/>
    <w:rsid w:val="00822202"/>
    <w:rsid w:val="008E2AED"/>
    <w:rsid w:val="00920E8D"/>
    <w:rsid w:val="00956DE7"/>
    <w:rsid w:val="0097518C"/>
    <w:rsid w:val="009A43FD"/>
    <w:rsid w:val="00A14695"/>
    <w:rsid w:val="00A55046"/>
    <w:rsid w:val="00AC1ADE"/>
    <w:rsid w:val="00B66FAF"/>
    <w:rsid w:val="00C14416"/>
    <w:rsid w:val="00C44C45"/>
    <w:rsid w:val="00C93B72"/>
    <w:rsid w:val="00CB392A"/>
    <w:rsid w:val="00D61C09"/>
    <w:rsid w:val="00E9509E"/>
    <w:rsid w:val="00FA46BE"/>
    <w:rsid w:val="00FE128D"/>
    <w:rsid w:val="00FF5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5392A1"/>
  <w15:chartTrackingRefBased/>
  <w15:docId w15:val="{A60D13C7-AB7B-4A42-A62F-42EEEB527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3A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6F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6FAF"/>
  </w:style>
  <w:style w:type="paragraph" w:styleId="Footer">
    <w:name w:val="footer"/>
    <w:basedOn w:val="Normal"/>
    <w:link w:val="FooterChar"/>
    <w:uiPriority w:val="99"/>
    <w:unhideWhenUsed/>
    <w:rsid w:val="00B66F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6FAF"/>
  </w:style>
  <w:style w:type="character" w:styleId="Hyperlink">
    <w:name w:val="Hyperlink"/>
    <w:basedOn w:val="DefaultParagraphFont"/>
    <w:uiPriority w:val="99"/>
    <w:unhideWhenUsed/>
    <w:rsid w:val="007E20A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afleury@upmichiganworks.org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fleury\OneDrive%20-%20Upper%20Peninsula%20Michigan%20Works\Fiscal-Private\SAVE\PROCUREMENT\Service%20Centers\Gogebic\2023\Gogebic%20County%20Office%20Space%20Public%20Notic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1a4b148-15bc-4e97-8bd5-2f222ca44ef8" xsi:nil="true"/>
    <lcf76f155ced4ddcb4097134ff3c332f xmlns="7c99c140-38ac-4fb3-b647-d720fe458267">
      <Terms xmlns="http://schemas.microsoft.com/office/infopath/2007/PartnerControls"/>
    </lcf76f155ced4ddcb4097134ff3c332f>
    <_dlc_DocId xmlns="51a4b148-15bc-4e97-8bd5-2f222ca44ef8">TEWMP5XH24TQ-1325253084-175546</_dlc_DocId>
    <_dlc_DocIdUrl xmlns="51a4b148-15bc-4e97-8bd5-2f222ca44ef8">
      <Url>https://upmichiganworks.sharepoint.com/sites/fiscal/_layouts/15/DocIdRedir.aspx?ID=TEWMP5XH24TQ-1325253084-175546</Url>
      <Description>TEWMP5XH24TQ-1325253084-175546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387B983027AE49B68F063C1F125C79" ma:contentTypeVersion="17" ma:contentTypeDescription="Create a new document." ma:contentTypeScope="" ma:versionID="debb6538705daab4d294ee81994dba7a">
  <xsd:schema xmlns:xsd="http://www.w3.org/2001/XMLSchema" xmlns:xs="http://www.w3.org/2001/XMLSchema" xmlns:p="http://schemas.microsoft.com/office/2006/metadata/properties" xmlns:ns2="7c99c140-38ac-4fb3-b647-d720fe458267" xmlns:ns3="51a4b148-15bc-4e97-8bd5-2f222ca44ef8" targetNamespace="http://schemas.microsoft.com/office/2006/metadata/properties" ma:root="true" ma:fieldsID="0957b700e5b394465734f3cb4a399cc8" ns2:_="" ns3:_="">
    <xsd:import namespace="7c99c140-38ac-4fb3-b647-d720fe458267"/>
    <xsd:import namespace="51a4b148-15bc-4e97-8bd5-2f222ca44e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_dlc_DocId" minOccurs="0"/>
                <xsd:element ref="ns3:_dlc_DocIdUrl" minOccurs="0"/>
                <xsd:element ref="ns3:_dlc_DocIdPersistId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99c140-38ac-4fb3-b647-d720fe4582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267ba4b4-6ae8-420e-91ff-0da0fffb97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a4b148-15bc-4e97-8bd5-2f222ca44ef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2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2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5" nillable="true" ma:displayName="Taxonomy Catch All Column" ma:hidden="true" ma:list="{e43c1333-56f0-4a9b-933a-6fe5a3662966}" ma:internalName="TaxCatchAll" ma:showField="CatchAllData" ma:web="51a4b148-15bc-4e97-8bd5-2f222ca44e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C41609D-1B4F-4F3E-9E96-B01A6D5B8F7C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E3E1A943-A140-4087-9ED5-962736DEA23E}">
  <ds:schemaRefs>
    <ds:schemaRef ds:uri="http://schemas.microsoft.com/office/2006/metadata/properties"/>
    <ds:schemaRef ds:uri="http://schemas.microsoft.com/office/infopath/2007/PartnerControls"/>
    <ds:schemaRef ds:uri="51a4b148-15bc-4e97-8bd5-2f222ca44ef8"/>
    <ds:schemaRef ds:uri="7c99c140-38ac-4fb3-b647-d720fe458267"/>
  </ds:schemaRefs>
</ds:datastoreItem>
</file>

<file path=customXml/itemProps3.xml><?xml version="1.0" encoding="utf-8"?>
<ds:datastoreItem xmlns:ds="http://schemas.openxmlformats.org/officeDocument/2006/customXml" ds:itemID="{0F87504F-7E76-4062-987A-669261F6E76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7AAA4F6-16F1-4882-A32B-29AD1E9A8F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99c140-38ac-4fb3-b647-d720fe458267"/>
    <ds:schemaRef ds:uri="51a4b148-15bc-4e97-8bd5-2f222ca44e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Gogebic County Office Space Public Notice</Template>
  <TotalTime>1</TotalTime>
  <Pages>1</Pages>
  <Words>60</Words>
  <Characters>329</Characters>
  <Application>Microsoft Office Word</Application>
  <DocSecurity>0</DocSecurity>
  <Lines>36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Fleury</dc:creator>
  <cp:keywords/>
  <dc:description/>
  <cp:lastModifiedBy>Amy Fleury</cp:lastModifiedBy>
  <cp:revision>3</cp:revision>
  <cp:lastPrinted>2023-03-03T17:32:00Z</cp:lastPrinted>
  <dcterms:created xsi:type="dcterms:W3CDTF">2026-06-04T16:39:00Z</dcterms:created>
  <dcterms:modified xsi:type="dcterms:W3CDTF">2026-06-04T16:40:00Z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0x0101001C387B983027AE49B68F063C1F125C79</vt:lpwstr>
  </property>
  <property fmtid="{D5CDD505-2E9C-101B-9397-08002B2CF9AE}" pid="3" name="MediaServiceImageTags">
    <vt:lpwstr/>
  </property>
  <property fmtid="{D5CDD505-2E9C-101B-9397-08002B2CF9AE}" pid="4" name="_dlc_DocIdItemGuid">
    <vt:lpwstr>76e5b28d-3f15-4641-8abd-7921da9b0171</vt:lpwstr>
  </property>
</Properties>
</file>