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3479A" w14:textId="77777777" w:rsidR="007E20A6" w:rsidRDefault="007E20A6" w:rsidP="007E20A6">
      <w:pPr>
        <w:rPr>
          <w:rFonts w:ascii="Courier New" w:hAnsi="Courier New" w:cs="Courier New"/>
        </w:rPr>
      </w:pPr>
    </w:p>
    <w:p w14:paraId="7345210C" w14:textId="2FF1E3C5" w:rsidR="008A13BB" w:rsidRDefault="00991B6E" w:rsidP="008A13BB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On or about</w:t>
      </w:r>
      <w:r w:rsidR="00A73EE5">
        <w:rPr>
          <w:rFonts w:ascii="Courier New" w:hAnsi="Courier New" w:cs="Courier New"/>
        </w:rPr>
        <w:t xml:space="preserve"> April </w:t>
      </w:r>
      <w:r w:rsidR="001E78AC">
        <w:rPr>
          <w:rFonts w:ascii="Courier New" w:hAnsi="Courier New" w:cs="Courier New"/>
        </w:rPr>
        <w:t>15</w:t>
      </w:r>
      <w:r w:rsidR="00E86DA6">
        <w:rPr>
          <w:rFonts w:ascii="Courier New" w:hAnsi="Courier New" w:cs="Courier New"/>
        </w:rPr>
        <w:t>, 202</w:t>
      </w:r>
      <w:r w:rsidR="00A2571B">
        <w:rPr>
          <w:rFonts w:ascii="Courier New" w:hAnsi="Courier New" w:cs="Courier New"/>
        </w:rPr>
        <w:t>6</w:t>
      </w:r>
      <w:r>
        <w:rPr>
          <w:rFonts w:ascii="Courier New" w:hAnsi="Courier New" w:cs="Courier New"/>
        </w:rPr>
        <w:t xml:space="preserve">, Upper Peninsula Michigan Works will be releasing a Request for Proposals seeking </w:t>
      </w:r>
      <w:r w:rsidR="008A13BB">
        <w:rPr>
          <w:rFonts w:ascii="Courier New" w:hAnsi="Courier New" w:cs="Courier New"/>
        </w:rPr>
        <w:t xml:space="preserve">marketing </w:t>
      </w:r>
      <w:r w:rsidR="008A13BB" w:rsidRPr="0084432F">
        <w:rPr>
          <w:rFonts w:ascii="Courier New" w:hAnsi="Courier New" w:cs="Courier New"/>
        </w:rPr>
        <w:t>services</w:t>
      </w:r>
      <w:r w:rsidR="008A13BB">
        <w:rPr>
          <w:rFonts w:ascii="Courier New" w:hAnsi="Courier New" w:cs="Courier New"/>
        </w:rPr>
        <w:t xml:space="preserve"> for apprenticeship programs</w:t>
      </w:r>
      <w:r w:rsidR="008A13BB" w:rsidRPr="0084432F">
        <w:rPr>
          <w:rFonts w:ascii="Courier New" w:hAnsi="Courier New" w:cs="Courier New"/>
        </w:rPr>
        <w:t xml:space="preserve"> from qualified provider</w:t>
      </w:r>
      <w:r w:rsidR="008A13BB">
        <w:rPr>
          <w:rFonts w:ascii="Courier New" w:hAnsi="Courier New" w:cs="Courier New"/>
        </w:rPr>
        <w:t>s.</w:t>
      </w:r>
    </w:p>
    <w:p w14:paraId="05E4CED4" w14:textId="3E11C2BE" w:rsidR="00991B6E" w:rsidRDefault="00991B6E" w:rsidP="008A13BB">
      <w:pPr>
        <w:rPr>
          <w:rFonts w:ascii="Courier New" w:hAnsi="Courier New" w:cs="Courier New"/>
        </w:rPr>
      </w:pPr>
    </w:p>
    <w:p w14:paraId="35DF5E7E" w14:textId="2B2AD84E" w:rsidR="00991B6E" w:rsidRDefault="00991B6E" w:rsidP="00991B6E">
      <w:r>
        <w:rPr>
          <w:rFonts w:ascii="Courier New" w:hAnsi="Courier New" w:cs="Courier New"/>
        </w:rPr>
        <w:t xml:space="preserve">If you are interested in receiving a copy of the RFP, please contact Amy Fleury at (906) </w:t>
      </w:r>
      <w:r w:rsidR="003C2742">
        <w:rPr>
          <w:rFonts w:ascii="Courier New" w:hAnsi="Courier New" w:cs="Courier New"/>
        </w:rPr>
        <w:t>629-1533</w:t>
      </w:r>
      <w:r>
        <w:rPr>
          <w:rFonts w:ascii="Courier New" w:hAnsi="Courier New" w:cs="Courier New"/>
        </w:rPr>
        <w:t xml:space="preserve"> or </w:t>
      </w:r>
      <w:hyperlink r:id="rId10" w:history="1">
        <w:r>
          <w:rPr>
            <w:rStyle w:val="Hyperlink"/>
            <w:rFonts w:ascii="Courier New" w:hAnsi="Courier New" w:cs="Courier New"/>
          </w:rPr>
          <w:t>afleury@upmichiganworks.org</w:t>
        </w:r>
      </w:hyperlink>
      <w:r>
        <w:rPr>
          <w:rFonts w:ascii="Courier New" w:hAnsi="Courier New" w:cs="Courier New"/>
        </w:rPr>
        <w:t>.</w:t>
      </w:r>
    </w:p>
    <w:p w14:paraId="3B484789" w14:textId="77777777" w:rsidR="00C646C1" w:rsidRDefault="00C646C1" w:rsidP="00C646C1">
      <w:pPr>
        <w:rPr>
          <w:rFonts w:ascii="Courier New" w:hAnsi="Courier New" w:cs="Courier New"/>
        </w:rPr>
      </w:pPr>
    </w:p>
    <w:p w14:paraId="32476C73" w14:textId="77777777" w:rsidR="00FA46BE" w:rsidRDefault="00FA46BE"/>
    <w:p w14:paraId="7918470C" w14:textId="77777777" w:rsidR="0097518C" w:rsidRPr="0097518C" w:rsidRDefault="0097518C" w:rsidP="0097518C"/>
    <w:p w14:paraId="336A9E4E" w14:textId="77777777" w:rsidR="0097518C" w:rsidRPr="0097518C" w:rsidRDefault="0097518C" w:rsidP="0097518C"/>
    <w:p w14:paraId="1C47F56C" w14:textId="77777777" w:rsidR="0097518C" w:rsidRPr="0097518C" w:rsidRDefault="0097518C" w:rsidP="0097518C"/>
    <w:p w14:paraId="0F9EF6F8" w14:textId="77777777" w:rsidR="0097518C" w:rsidRPr="0097518C" w:rsidRDefault="0097518C" w:rsidP="0097518C"/>
    <w:p w14:paraId="60754D8D" w14:textId="77777777" w:rsidR="0097518C" w:rsidRPr="0097518C" w:rsidRDefault="0097518C" w:rsidP="0097518C"/>
    <w:p w14:paraId="0F2D02AD" w14:textId="77777777" w:rsidR="0097518C" w:rsidRPr="0097518C" w:rsidRDefault="0097518C" w:rsidP="0097518C"/>
    <w:p w14:paraId="4CCC6244" w14:textId="77777777" w:rsidR="0097518C" w:rsidRPr="0097518C" w:rsidRDefault="0097518C" w:rsidP="0097518C"/>
    <w:p w14:paraId="57E2A61D" w14:textId="77777777" w:rsidR="0097518C" w:rsidRPr="0097518C" w:rsidRDefault="0097518C" w:rsidP="0097518C"/>
    <w:p w14:paraId="2D0B9774" w14:textId="77777777" w:rsidR="0097518C" w:rsidRPr="0097518C" w:rsidRDefault="0097518C" w:rsidP="0097518C"/>
    <w:p w14:paraId="30BE0CB7" w14:textId="77777777" w:rsidR="0097518C" w:rsidRPr="0097518C" w:rsidRDefault="0097518C" w:rsidP="0097518C"/>
    <w:p w14:paraId="05FA9E94" w14:textId="77777777" w:rsidR="0097518C" w:rsidRPr="0097518C" w:rsidRDefault="0097518C" w:rsidP="0097518C"/>
    <w:p w14:paraId="7AA23BED" w14:textId="77777777" w:rsidR="0097518C" w:rsidRPr="0097518C" w:rsidRDefault="0097518C" w:rsidP="0097518C"/>
    <w:p w14:paraId="3CE1DAB9" w14:textId="77777777" w:rsidR="0097518C" w:rsidRPr="0097518C" w:rsidRDefault="0097518C" w:rsidP="0097518C"/>
    <w:p w14:paraId="3F90CD23" w14:textId="77777777" w:rsidR="0097518C" w:rsidRPr="0097518C" w:rsidRDefault="0097518C" w:rsidP="0097518C"/>
    <w:p w14:paraId="311AA111" w14:textId="77777777" w:rsidR="0097518C" w:rsidRPr="0097518C" w:rsidRDefault="0097518C" w:rsidP="0097518C"/>
    <w:p w14:paraId="65A1CB7C" w14:textId="77777777" w:rsidR="0097518C" w:rsidRPr="0097518C" w:rsidRDefault="0097518C" w:rsidP="0097518C"/>
    <w:p w14:paraId="0B084ABD" w14:textId="77777777" w:rsidR="0097518C" w:rsidRPr="0097518C" w:rsidRDefault="0097518C" w:rsidP="0097518C"/>
    <w:p w14:paraId="5827DD58" w14:textId="77777777" w:rsidR="0097518C" w:rsidRPr="0097518C" w:rsidRDefault="0097518C" w:rsidP="0097518C"/>
    <w:p w14:paraId="0C636B03" w14:textId="77777777" w:rsidR="0097518C" w:rsidRPr="0097518C" w:rsidRDefault="0097518C" w:rsidP="0097518C">
      <w:pPr>
        <w:tabs>
          <w:tab w:val="left" w:pos="2925"/>
        </w:tabs>
      </w:pPr>
      <w:r>
        <w:tab/>
      </w:r>
    </w:p>
    <w:sectPr w:rsidR="0097518C" w:rsidRPr="009751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3E0D0" w14:textId="77777777" w:rsidR="00F62529" w:rsidRDefault="00F62529" w:rsidP="00B66FAF">
      <w:pPr>
        <w:spacing w:after="0" w:line="240" w:lineRule="auto"/>
      </w:pPr>
      <w:r>
        <w:separator/>
      </w:r>
    </w:p>
  </w:endnote>
  <w:endnote w:type="continuationSeparator" w:id="0">
    <w:p w14:paraId="1755E284" w14:textId="77777777" w:rsidR="00F62529" w:rsidRDefault="00F62529" w:rsidP="00B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10245B-5D58-45EB-9859-1A6FDCCD8BC9}"/>
    <w:embedBold r:id="rId2" w:fontKey="{1013E86F-C72E-412F-8CBF-480958268F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  <w:embedRegular r:id="rId3" w:fontKey="{AF7212EF-CF47-4028-8B3B-78B9A2637891}"/>
    <w:embedBold r:id="rId4" w:fontKey="{5D738FA6-08AA-4A0F-AC00-CD5909953A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B07C283-E685-4F5B-ABE6-927BC5A232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91BF" w14:textId="77777777" w:rsidR="00C93B72" w:rsidRPr="00A55046" w:rsidRDefault="00A55046" w:rsidP="00A55046">
    <w:pPr>
      <w:pStyle w:val="Footer"/>
      <w:jc w:val="center"/>
      <w:rPr>
        <w:rFonts w:ascii="Montserrat Medium" w:hAnsi="Montserrat Medium"/>
        <w:b/>
        <w:bCs/>
        <w:color w:val="BD2846"/>
        <w:sz w:val="16"/>
        <w:szCs w:val="16"/>
      </w:rPr>
    </w:pPr>
    <w:r>
      <w:rPr>
        <w:rFonts w:ascii="Montserrat Medium" w:hAnsi="Montserrat Medium"/>
        <w:noProof/>
        <w:color w:val="BD2846"/>
        <w:sz w:val="16"/>
        <w:szCs w:val="16"/>
      </w:rPr>
      <w:drawing>
        <wp:anchor distT="0" distB="0" distL="114300" distR="114300" simplePos="0" relativeHeight="251659264" behindDoc="0" locked="0" layoutInCell="1" allowOverlap="1" wp14:anchorId="32AE0ACD" wp14:editId="59E128B2">
          <wp:simplePos x="0" y="0"/>
          <wp:positionH relativeFrom="column">
            <wp:posOffset>2847658</wp:posOffset>
          </wp:positionH>
          <wp:positionV relativeFrom="paragraph">
            <wp:posOffset>245110</wp:posOffset>
          </wp:positionV>
          <wp:extent cx="847725" cy="125257"/>
          <wp:effectExtent l="0" t="0" r="0" b="8255"/>
          <wp:wrapNone/>
          <wp:docPr id="18" name="Picture 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25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Equal Opportunity Employer Michigan Relay Center 711 · Auxiliary Aids &amp; Services Available to Individuals with Disabilities ·Affiliated with the Department of Labor and Economic Opportunity, State of Michigan · Supported by the State of Michigan · A Proud Partner of the </w:t>
    </w:r>
    <w:r>
      <w:rPr>
        <w:rFonts w:ascii="Montserrat Medium" w:hAnsi="Montserrat Medium"/>
        <w:color w:val="BD2846"/>
        <w:sz w:val="16"/>
        <w:szCs w:val="16"/>
      </w:rPr>
      <w:tab/>
      <w:t xml:space="preserve">                                 </w:t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Network · </w:t>
    </w:r>
    <w:r w:rsidR="00C93B72" w:rsidRPr="00A55046">
      <w:rPr>
        <w:rFonts w:ascii="Montserrat Medium" w:hAnsi="Montserrat Medium"/>
        <w:b/>
        <w:bCs/>
        <w:color w:val="BD2846"/>
        <w:sz w:val="16"/>
        <w:szCs w:val="16"/>
      </w:rPr>
      <w:t>1-800-285-WORK (9675)</w:t>
    </w:r>
  </w:p>
  <w:p w14:paraId="20C6288D" w14:textId="77777777" w:rsidR="00B66FAF" w:rsidRPr="00C93B72" w:rsidRDefault="00C93B72" w:rsidP="00A55046">
    <w:pPr>
      <w:pStyle w:val="Footer"/>
      <w:jc w:val="center"/>
      <w:rPr>
        <w:rFonts w:ascii="Montserrat Medium" w:hAnsi="Montserrat Medium"/>
        <w:color w:val="BD2846"/>
        <w:sz w:val="16"/>
        <w:szCs w:val="16"/>
      </w:rPr>
    </w:pPr>
    <w:r w:rsidRPr="00C93B72">
      <w:rPr>
        <w:rFonts w:ascii="Montserrat Medium" w:hAnsi="Montserrat Medium"/>
        <w:color w:val="BD2846"/>
        <w:sz w:val="16"/>
        <w:szCs w:val="16"/>
      </w:rPr>
      <w:t>This program is funded with federal dollars</w:t>
    </w:r>
    <w:r w:rsidR="00A55046">
      <w:rPr>
        <w:rFonts w:ascii="Montserrat Medium" w:hAnsi="Montserrat Medium"/>
        <w:color w:val="BD284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A84BF" w14:textId="77777777" w:rsidR="00F62529" w:rsidRDefault="00F62529" w:rsidP="00B66FAF">
      <w:pPr>
        <w:spacing w:after="0" w:line="240" w:lineRule="auto"/>
      </w:pPr>
      <w:r>
        <w:separator/>
      </w:r>
    </w:p>
  </w:footnote>
  <w:footnote w:type="continuationSeparator" w:id="0">
    <w:p w14:paraId="2183655F" w14:textId="77777777" w:rsidR="00F62529" w:rsidRDefault="00F62529" w:rsidP="00B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A94F" w14:textId="77777777" w:rsidR="0097518C" w:rsidRDefault="00A5504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F50104" wp14:editId="3D34EE7D">
          <wp:simplePos x="0" y="0"/>
          <wp:positionH relativeFrom="column">
            <wp:posOffset>-830580</wp:posOffset>
          </wp:positionH>
          <wp:positionV relativeFrom="paragraph">
            <wp:posOffset>-364173</wp:posOffset>
          </wp:positionV>
          <wp:extent cx="7600950" cy="71380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71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80"/>
    <w:rsid w:val="00054A95"/>
    <w:rsid w:val="00077E3A"/>
    <w:rsid w:val="001176B1"/>
    <w:rsid w:val="001C0880"/>
    <w:rsid w:val="001C2DEE"/>
    <w:rsid w:val="001E78AC"/>
    <w:rsid w:val="00285B7D"/>
    <w:rsid w:val="002F2E0E"/>
    <w:rsid w:val="003C10C0"/>
    <w:rsid w:val="003C2742"/>
    <w:rsid w:val="003E60DD"/>
    <w:rsid w:val="005625C4"/>
    <w:rsid w:val="005A4A62"/>
    <w:rsid w:val="005B34F4"/>
    <w:rsid w:val="005C1F04"/>
    <w:rsid w:val="00696E3C"/>
    <w:rsid w:val="006E7F35"/>
    <w:rsid w:val="007053C9"/>
    <w:rsid w:val="00713A1D"/>
    <w:rsid w:val="007D5F74"/>
    <w:rsid w:val="007E20A6"/>
    <w:rsid w:val="00807A36"/>
    <w:rsid w:val="00822202"/>
    <w:rsid w:val="008A13BB"/>
    <w:rsid w:val="008E0029"/>
    <w:rsid w:val="00956DE7"/>
    <w:rsid w:val="0097518C"/>
    <w:rsid w:val="00991B6E"/>
    <w:rsid w:val="00A2571B"/>
    <w:rsid w:val="00A33BC5"/>
    <w:rsid w:val="00A55046"/>
    <w:rsid w:val="00A73EE5"/>
    <w:rsid w:val="00AC1ADE"/>
    <w:rsid w:val="00B66FAF"/>
    <w:rsid w:val="00C14416"/>
    <w:rsid w:val="00C646C1"/>
    <w:rsid w:val="00C93B72"/>
    <w:rsid w:val="00D61C09"/>
    <w:rsid w:val="00E7363D"/>
    <w:rsid w:val="00E86DA6"/>
    <w:rsid w:val="00E92239"/>
    <w:rsid w:val="00E9509E"/>
    <w:rsid w:val="00ED3452"/>
    <w:rsid w:val="00F62529"/>
    <w:rsid w:val="00FA46BE"/>
    <w:rsid w:val="00FA4DA0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392A1"/>
  <w15:chartTrackingRefBased/>
  <w15:docId w15:val="{A60D13C7-AB7B-4A42-A62F-42EEEB52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AF"/>
  </w:style>
  <w:style w:type="paragraph" w:styleId="Footer">
    <w:name w:val="footer"/>
    <w:basedOn w:val="Normal"/>
    <w:link w:val="Foot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AF"/>
  </w:style>
  <w:style w:type="character" w:styleId="Hyperlink">
    <w:name w:val="Hyperlink"/>
    <w:basedOn w:val="DefaultParagraphFont"/>
    <w:uiPriority w:val="99"/>
    <w:unhideWhenUsed/>
    <w:rsid w:val="007E2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7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fleury@upmichiganwork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leury\OneDrive%20-%20Upper%20Peninsula%20Michigan%20Works\Fiscal-Private\SAVE\PROCUREMENT\Service%20Centers\Gogebic\2023\Gogebic%20County%20Office%20Space%20Public%20Not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a4b148-15bc-4e97-8bd5-2f222ca44ef8" xsi:nil="true"/>
    <lcf76f155ced4ddcb4097134ff3c332f xmlns="7c99c140-38ac-4fb3-b647-d720fe458267">
      <Terms xmlns="http://schemas.microsoft.com/office/infopath/2007/PartnerControls"/>
    </lcf76f155ced4ddcb4097134ff3c332f>
    <_dlc_DocId xmlns="51a4b148-15bc-4e97-8bd5-2f222ca44ef8">TEWMP5XH24TQ-1325253084-181586</_dlc_DocId>
    <_dlc_DocIdUrl xmlns="51a4b148-15bc-4e97-8bd5-2f222ca44ef8">
      <Url>https://upmichiganworks.sharepoint.com/sites/fiscal/_layouts/15/DocIdRedir.aspx?ID=TEWMP5XH24TQ-1325253084-181586</Url>
      <Description>TEWMP5XH24TQ-1325253084-181586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87B983027AE49B68F063C1F125C79" ma:contentTypeVersion="17" ma:contentTypeDescription="Create a new document." ma:contentTypeScope="" ma:versionID="0c612af71c1a1dc6177ee601129aef2e">
  <xsd:schema xmlns:xsd="http://www.w3.org/2001/XMLSchema" xmlns:xs="http://www.w3.org/2001/XMLSchema" xmlns:p="http://schemas.microsoft.com/office/2006/metadata/properties" xmlns:ns2="7c99c140-38ac-4fb3-b647-d720fe458267" xmlns:ns3="51a4b148-15bc-4e97-8bd5-2f222ca44ef8" targetNamespace="http://schemas.microsoft.com/office/2006/metadata/properties" ma:root="true" ma:fieldsID="bd56408d5bb015c09b4a6a69e97f8bf8" ns2:_="" ns3:_="">
    <xsd:import namespace="7c99c140-38ac-4fb3-b647-d720fe458267"/>
    <xsd:import namespace="51a4b148-15bc-4e97-8bd5-2f222ca4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9c140-38ac-4fb3-b647-d720fe458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67ba4b4-6ae8-420e-91ff-0da0fffb9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4b148-15bc-4e97-8bd5-2f222ca44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e43c1333-56f0-4a9b-933a-6fe5a3662966}" ma:internalName="TaxCatchAll" ma:showField="CatchAllData" ma:web="51a4b148-15bc-4e97-8bd5-2f222ca4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87504F-7E76-4062-987A-669261F6E7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E1A943-A140-4087-9ED5-962736DEA23E}">
  <ds:schemaRefs>
    <ds:schemaRef ds:uri="http://schemas.microsoft.com/office/2006/metadata/properties"/>
    <ds:schemaRef ds:uri="http://schemas.microsoft.com/office/infopath/2007/PartnerControls"/>
    <ds:schemaRef ds:uri="51a4b148-15bc-4e97-8bd5-2f222ca44ef8"/>
    <ds:schemaRef ds:uri="7c99c140-38ac-4fb3-b647-d720fe458267"/>
  </ds:schemaRefs>
</ds:datastoreItem>
</file>

<file path=customXml/itemProps3.xml><?xml version="1.0" encoding="utf-8"?>
<ds:datastoreItem xmlns:ds="http://schemas.openxmlformats.org/officeDocument/2006/customXml" ds:itemID="{1C41609D-1B4F-4F3E-9E96-B01A6D5B8F7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1649051-40EA-4480-BBF2-A0BE8F829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9c140-38ac-4fb3-b647-d720fe458267"/>
    <ds:schemaRef ds:uri="51a4b148-15bc-4e97-8bd5-2f222ca44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Gogebic County Office Space Public Notice</Template>
  <TotalTime>0</TotalTime>
  <Pages>1</Pages>
  <Words>59</Words>
  <Characters>327</Characters>
  <Application>Microsoft Office Word</Application>
  <DocSecurity>0</DocSecurity>
  <Lines>36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Fleury</dc:creator>
  <cp:keywords/>
  <dc:description/>
  <cp:lastModifiedBy>Amy Fleury</cp:lastModifiedBy>
  <cp:revision>4</cp:revision>
  <cp:lastPrinted>2023-03-03T17:32:00Z</cp:lastPrinted>
  <dcterms:created xsi:type="dcterms:W3CDTF">2026-04-15T15:02:00Z</dcterms:created>
  <dcterms:modified xsi:type="dcterms:W3CDTF">2026-04-15T15:02:00Z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0x0101001C387B983027AE49B68F063C1F125C79</vt:lpwstr>
  </property>
  <property fmtid="{D5CDD505-2E9C-101B-9397-08002B2CF9AE}" pid="3" name="MediaServiceImageTags">
    <vt:lpwstr/>
  </property>
  <property fmtid="{D5CDD505-2E9C-101B-9397-08002B2CF9AE}" pid="4" name="_dlc_DocIdItemGuid">
    <vt:lpwstr>c8e1adb0-d640-4e53-8301-ff65ea87456a</vt:lpwstr>
  </property>
</Properties>
</file>