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00FD063C" w14:textId="0F5F0757" w:rsidR="00991B6E" w:rsidRDefault="00991B6E" w:rsidP="00991B6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On or about </w:t>
      </w:r>
      <w:r w:rsidR="00A2571B">
        <w:rPr>
          <w:rFonts w:ascii="Courier New" w:hAnsi="Courier New" w:cs="Courier New"/>
        </w:rPr>
        <w:t>Friday,</w:t>
      </w:r>
      <w:r>
        <w:rPr>
          <w:rFonts w:ascii="Courier New" w:hAnsi="Courier New" w:cs="Courier New"/>
        </w:rPr>
        <w:t xml:space="preserve"> </w:t>
      </w:r>
      <w:r w:rsidR="00A2571B">
        <w:rPr>
          <w:rFonts w:ascii="Courier New" w:hAnsi="Courier New" w:cs="Courier New"/>
        </w:rPr>
        <w:t>February 27</w:t>
      </w:r>
      <w:r w:rsidR="00E86DA6">
        <w:rPr>
          <w:rFonts w:ascii="Courier New" w:hAnsi="Courier New" w:cs="Courier New"/>
        </w:rPr>
        <w:t>, 202</w:t>
      </w:r>
      <w:r w:rsidR="00A2571B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 xml:space="preserve">, Upper Peninsula Michigan Works will be releasing a Request for Proposals seeking a qualified provider to assist in coordinating, managing, fundraising and marketing, and day-of operations of career exploration and experience events </w:t>
      </w:r>
      <w:r w:rsidR="00A2571B">
        <w:rPr>
          <w:rFonts w:ascii="Courier New" w:hAnsi="Courier New" w:cs="Courier New"/>
        </w:rPr>
        <w:t>in Escanaba and Houghton</w:t>
      </w:r>
      <w:r w:rsidR="003C2742">
        <w:rPr>
          <w:rFonts w:ascii="Courier New" w:hAnsi="Courier New" w:cs="Courier New"/>
        </w:rPr>
        <w:t xml:space="preserve"> in</w:t>
      </w:r>
      <w:r>
        <w:rPr>
          <w:rFonts w:ascii="Courier New" w:hAnsi="Courier New" w:cs="Courier New"/>
        </w:rPr>
        <w:t xml:space="preserve"> the Upper Peninsula</w:t>
      </w:r>
      <w:r w:rsidR="003C2742">
        <w:rPr>
          <w:rFonts w:ascii="Courier New" w:hAnsi="Courier New" w:cs="Courier New"/>
        </w:rPr>
        <w:t xml:space="preserve"> of Michigan</w:t>
      </w:r>
      <w:r>
        <w:rPr>
          <w:rFonts w:ascii="Courier New" w:hAnsi="Courier New" w:cs="Courier New"/>
        </w:rPr>
        <w:t>.</w:t>
      </w:r>
    </w:p>
    <w:p w14:paraId="05E4CED4" w14:textId="77777777" w:rsidR="00991B6E" w:rsidRDefault="00991B6E" w:rsidP="00991B6E">
      <w:pPr>
        <w:spacing w:after="0" w:line="240" w:lineRule="auto"/>
        <w:rPr>
          <w:rFonts w:ascii="Courier New" w:hAnsi="Courier New" w:cs="Courier New"/>
        </w:rPr>
      </w:pPr>
    </w:p>
    <w:p w14:paraId="35DF5E7E" w14:textId="2B2AD84E" w:rsidR="00991B6E" w:rsidRDefault="00991B6E" w:rsidP="00991B6E">
      <w:r>
        <w:rPr>
          <w:rFonts w:ascii="Courier New" w:hAnsi="Courier New" w:cs="Courier New"/>
        </w:rPr>
        <w:t xml:space="preserve">If you are interested in receiving a copy of the RFP, please contact Amy Fleury at (906) </w:t>
      </w:r>
      <w:r w:rsidR="003C2742">
        <w:rPr>
          <w:rFonts w:ascii="Courier New" w:hAnsi="Courier New" w:cs="Courier New"/>
        </w:rPr>
        <w:t>629-1533</w:t>
      </w:r>
      <w:r>
        <w:rPr>
          <w:rFonts w:ascii="Courier New" w:hAnsi="Courier New" w:cs="Courier New"/>
        </w:rPr>
        <w:t xml:space="preserve"> or </w:t>
      </w:r>
      <w:hyperlink r:id="rId10" w:history="1">
        <w:r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B484789" w14:textId="77777777" w:rsidR="00C646C1" w:rsidRDefault="00C646C1" w:rsidP="00C646C1">
      <w:pPr>
        <w:rPr>
          <w:rFonts w:ascii="Courier New" w:hAnsi="Courier New" w:cs="Courier New"/>
        </w:rPr>
      </w:pP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F1875" w14:textId="77777777" w:rsidR="003C10C0" w:rsidRDefault="003C10C0" w:rsidP="00B66FAF">
      <w:pPr>
        <w:spacing w:after="0" w:line="240" w:lineRule="auto"/>
      </w:pPr>
      <w:r>
        <w:separator/>
      </w:r>
    </w:p>
  </w:endnote>
  <w:endnote w:type="continuationSeparator" w:id="0">
    <w:p w14:paraId="308F0A00" w14:textId="77777777" w:rsidR="003C10C0" w:rsidRDefault="003C10C0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959012-AF7C-4412-A61B-66DA0D848146}"/>
    <w:embedBold r:id="rId2" w:fontKey="{BD74E505-0EEF-4282-AEA9-9F9321503F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E2122E80-1D4B-41CC-B4C7-72E86F653177}"/>
    <w:embedBold r:id="rId4" w:fontKey="{00577492-5FC7-4FA4-9E2F-717EC1C04F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0B9AA07-0E97-4E07-9BDF-D86C6D3B0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DC908" w14:textId="77777777" w:rsidR="003C10C0" w:rsidRDefault="003C10C0" w:rsidP="00B66FAF">
      <w:pPr>
        <w:spacing w:after="0" w:line="240" w:lineRule="auto"/>
      </w:pPr>
      <w:r>
        <w:separator/>
      </w:r>
    </w:p>
  </w:footnote>
  <w:footnote w:type="continuationSeparator" w:id="0">
    <w:p w14:paraId="0DA9EABC" w14:textId="77777777" w:rsidR="003C10C0" w:rsidRDefault="003C10C0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54A95"/>
    <w:rsid w:val="00077E3A"/>
    <w:rsid w:val="001176B1"/>
    <w:rsid w:val="001C0880"/>
    <w:rsid w:val="001C2DEE"/>
    <w:rsid w:val="003C10C0"/>
    <w:rsid w:val="003C2742"/>
    <w:rsid w:val="003E60DD"/>
    <w:rsid w:val="005625C4"/>
    <w:rsid w:val="005A4A62"/>
    <w:rsid w:val="005C1F04"/>
    <w:rsid w:val="00696E3C"/>
    <w:rsid w:val="007053C9"/>
    <w:rsid w:val="00713A1D"/>
    <w:rsid w:val="007D5F74"/>
    <w:rsid w:val="007E20A6"/>
    <w:rsid w:val="00822202"/>
    <w:rsid w:val="00956DE7"/>
    <w:rsid w:val="0097518C"/>
    <w:rsid w:val="00991B6E"/>
    <w:rsid w:val="00A2571B"/>
    <w:rsid w:val="00A33BC5"/>
    <w:rsid w:val="00A55046"/>
    <w:rsid w:val="00AC1ADE"/>
    <w:rsid w:val="00B66FAF"/>
    <w:rsid w:val="00C14416"/>
    <w:rsid w:val="00C646C1"/>
    <w:rsid w:val="00C93B72"/>
    <w:rsid w:val="00D61C09"/>
    <w:rsid w:val="00E7363D"/>
    <w:rsid w:val="00E86DA6"/>
    <w:rsid w:val="00E9509E"/>
    <w:rsid w:val="00ED3452"/>
    <w:rsid w:val="00FA46BE"/>
    <w:rsid w:val="00FA4DA0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7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debb6538705daab4d294ee81994dba7a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0957b700e5b394465734f3cb4a399cc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TEWMP5XH24TQ-1325253084-177161</_dlc_DocId>
    <_dlc_DocIdUrl xmlns="51a4b148-15bc-4e97-8bd5-2f222ca44ef8">
      <Url>https://upmichiganworks.sharepoint.com/sites/fiscal/_layouts/15/DocIdRedir.aspx?ID=TEWMP5XH24TQ-1325253084-177161</Url>
      <Description>TEWMP5XH24TQ-1325253084-177161</Description>
    </_dlc_DocIdUrl>
  </documentManagement>
</p:properties>
</file>

<file path=customXml/itemProps1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715E197-8D94-4446-9787-4E0BF387F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2</TotalTime>
  <Pages>1</Pages>
  <Words>80</Words>
  <Characters>456</Characters>
  <Application>Microsoft Office Word</Application>
  <DocSecurity>0</DocSecurity>
  <Lines>38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4</cp:revision>
  <cp:lastPrinted>2023-03-03T17:32:00Z</cp:lastPrinted>
  <dcterms:created xsi:type="dcterms:W3CDTF">2026-02-27T15:22:00Z</dcterms:created>
  <dcterms:modified xsi:type="dcterms:W3CDTF">2026-02-27T15:23:00Z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66aa3703-78be-41cd-a67e-f704827b21f3</vt:lpwstr>
  </property>
</Properties>
</file>