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3479A" w14:textId="3E562651" w:rsidR="007E20A6" w:rsidRDefault="00885222" w:rsidP="007E20A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</w:p>
    <w:p w14:paraId="781EC9CA" w14:textId="77777777" w:rsidR="007E20A6" w:rsidRDefault="007E20A6" w:rsidP="007E20A6">
      <w:pPr>
        <w:rPr>
          <w:rFonts w:ascii="Courier New" w:hAnsi="Courier New" w:cs="Courier New"/>
        </w:rPr>
      </w:pPr>
    </w:p>
    <w:p w14:paraId="67C6ECF2" w14:textId="1F1F76E6" w:rsidR="007E20A6" w:rsidRDefault="007E20A6" w:rsidP="007E20A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On or about </w:t>
      </w:r>
      <w:r w:rsidR="00F82FAE">
        <w:rPr>
          <w:rFonts w:ascii="Courier New" w:hAnsi="Courier New" w:cs="Courier New"/>
        </w:rPr>
        <w:t>Wednesday</w:t>
      </w:r>
      <w:r>
        <w:rPr>
          <w:rFonts w:ascii="Courier New" w:hAnsi="Courier New" w:cs="Courier New"/>
        </w:rPr>
        <w:t xml:space="preserve">, </w:t>
      </w:r>
      <w:r w:rsidR="00F82FAE">
        <w:rPr>
          <w:rFonts w:ascii="Courier New" w:hAnsi="Courier New" w:cs="Courier New"/>
        </w:rPr>
        <w:t>July 30</w:t>
      </w:r>
      <w:r>
        <w:rPr>
          <w:rFonts w:ascii="Courier New" w:hAnsi="Courier New" w:cs="Courier New"/>
        </w:rPr>
        <w:t>, 202</w:t>
      </w:r>
      <w:r w:rsidR="00F82FAE">
        <w:rPr>
          <w:rFonts w:ascii="Courier New" w:hAnsi="Courier New" w:cs="Courier New"/>
        </w:rPr>
        <w:t>5</w:t>
      </w:r>
      <w:r>
        <w:rPr>
          <w:rFonts w:ascii="Courier New" w:hAnsi="Courier New" w:cs="Courier New"/>
        </w:rPr>
        <w:t>, Upper Peninsula Michigan Works will be releasing a Request for Proposals to seek</w:t>
      </w:r>
      <w:r w:rsidR="00E32F5F">
        <w:rPr>
          <w:rFonts w:ascii="Courier New" w:hAnsi="Courier New" w:cs="Courier New"/>
        </w:rPr>
        <w:t xml:space="preserve"> </w:t>
      </w:r>
      <w:r w:rsidR="000F2C69">
        <w:rPr>
          <w:rFonts w:ascii="Courier New" w:hAnsi="Courier New" w:cs="Courier New"/>
        </w:rPr>
        <w:t xml:space="preserve">up to </w:t>
      </w:r>
      <w:r>
        <w:rPr>
          <w:rFonts w:ascii="Courier New" w:hAnsi="Courier New" w:cs="Courier New"/>
        </w:rPr>
        <w:t xml:space="preserve">approximately </w:t>
      </w:r>
      <w:r w:rsidR="000F2C69">
        <w:rPr>
          <w:rFonts w:ascii="Courier New" w:hAnsi="Courier New" w:cs="Courier New"/>
        </w:rPr>
        <w:t>500</w:t>
      </w:r>
      <w:r>
        <w:rPr>
          <w:rFonts w:ascii="Courier New" w:hAnsi="Courier New" w:cs="Courier New"/>
        </w:rPr>
        <w:t xml:space="preserve"> square feet of ADA accessible office space to house the Michigan Works staff to provide jobseeker and employer activities within </w:t>
      </w:r>
      <w:r w:rsidR="00F82FAE">
        <w:rPr>
          <w:rFonts w:ascii="Courier New" w:hAnsi="Courier New" w:cs="Courier New"/>
        </w:rPr>
        <w:t>Ontonagon</w:t>
      </w:r>
      <w:r>
        <w:rPr>
          <w:rFonts w:ascii="Courier New" w:hAnsi="Courier New" w:cs="Courier New"/>
        </w:rPr>
        <w:t xml:space="preserve"> County in the Upper Peninsula of Michigan</w:t>
      </w:r>
      <w:r w:rsidR="000F2C69">
        <w:rPr>
          <w:rFonts w:ascii="Courier New" w:hAnsi="Courier New" w:cs="Courier New"/>
        </w:rPr>
        <w:t xml:space="preserve">. </w:t>
      </w:r>
    </w:p>
    <w:p w14:paraId="33D0D6A0" w14:textId="77777777" w:rsidR="00F82FAE" w:rsidRDefault="00F82FAE" w:rsidP="007E20A6">
      <w:pPr>
        <w:rPr>
          <w:rFonts w:ascii="Courier New" w:hAnsi="Courier New" w:cs="Courier New"/>
        </w:rPr>
      </w:pPr>
    </w:p>
    <w:p w14:paraId="557CDD6C" w14:textId="1CD1FACE" w:rsidR="007E20A6" w:rsidRPr="00104687" w:rsidRDefault="007E20A6" w:rsidP="007E20A6">
      <w:r>
        <w:rPr>
          <w:rFonts w:ascii="Courier New" w:hAnsi="Courier New" w:cs="Courier New"/>
        </w:rPr>
        <w:t xml:space="preserve">If you are interested in receiving a copy of the RFP, please contact Amy Fleury at (906) </w:t>
      </w:r>
      <w:r w:rsidR="004B4D3A">
        <w:rPr>
          <w:rFonts w:ascii="Courier New" w:hAnsi="Courier New" w:cs="Courier New"/>
        </w:rPr>
        <w:t>629-1533</w:t>
      </w:r>
      <w:r>
        <w:rPr>
          <w:rFonts w:ascii="Courier New" w:hAnsi="Courier New" w:cs="Courier New"/>
        </w:rPr>
        <w:t xml:space="preserve"> or </w:t>
      </w:r>
      <w:hyperlink r:id="rId10" w:history="1">
        <w:r w:rsidRPr="001A3218">
          <w:rPr>
            <w:rStyle w:val="Hyperlink"/>
            <w:rFonts w:ascii="Courier New" w:hAnsi="Courier New" w:cs="Courier New"/>
          </w:rPr>
          <w:t>afleury@upmichiganworks.org</w:t>
        </w:r>
      </w:hyperlink>
      <w:r>
        <w:rPr>
          <w:rFonts w:ascii="Courier New" w:hAnsi="Courier New" w:cs="Courier New"/>
        </w:rPr>
        <w:t>.</w:t>
      </w:r>
    </w:p>
    <w:p w14:paraId="32476C73" w14:textId="77777777" w:rsidR="00FA46BE" w:rsidRDefault="00FA46BE"/>
    <w:p w14:paraId="7918470C" w14:textId="77777777" w:rsidR="0097518C" w:rsidRPr="0097518C" w:rsidRDefault="0097518C" w:rsidP="0097518C"/>
    <w:p w14:paraId="336A9E4E" w14:textId="77777777" w:rsidR="0097518C" w:rsidRPr="0097518C" w:rsidRDefault="0097518C" w:rsidP="0097518C"/>
    <w:p w14:paraId="1C47F56C" w14:textId="77777777" w:rsidR="0097518C" w:rsidRPr="0097518C" w:rsidRDefault="0097518C" w:rsidP="0097518C"/>
    <w:p w14:paraId="0F9EF6F8" w14:textId="77777777" w:rsidR="0097518C" w:rsidRPr="0097518C" w:rsidRDefault="0097518C" w:rsidP="0097518C"/>
    <w:p w14:paraId="60754D8D" w14:textId="77777777" w:rsidR="0097518C" w:rsidRPr="0097518C" w:rsidRDefault="0097518C" w:rsidP="0097518C"/>
    <w:p w14:paraId="0F2D02AD" w14:textId="77777777" w:rsidR="0097518C" w:rsidRPr="0097518C" w:rsidRDefault="0097518C" w:rsidP="0097518C"/>
    <w:p w14:paraId="4CCC6244" w14:textId="77777777" w:rsidR="0097518C" w:rsidRPr="0097518C" w:rsidRDefault="0097518C" w:rsidP="0097518C"/>
    <w:p w14:paraId="57E2A61D" w14:textId="77777777" w:rsidR="0097518C" w:rsidRPr="0097518C" w:rsidRDefault="0097518C" w:rsidP="0097518C"/>
    <w:p w14:paraId="2D0B9774" w14:textId="77777777" w:rsidR="0097518C" w:rsidRPr="0097518C" w:rsidRDefault="0097518C" w:rsidP="0097518C"/>
    <w:p w14:paraId="30BE0CB7" w14:textId="77777777" w:rsidR="0097518C" w:rsidRPr="0097518C" w:rsidRDefault="0097518C" w:rsidP="0097518C"/>
    <w:p w14:paraId="05FA9E94" w14:textId="77777777" w:rsidR="0097518C" w:rsidRPr="0097518C" w:rsidRDefault="0097518C" w:rsidP="0097518C"/>
    <w:p w14:paraId="7AA23BED" w14:textId="77777777" w:rsidR="0097518C" w:rsidRPr="0097518C" w:rsidRDefault="0097518C" w:rsidP="0097518C"/>
    <w:p w14:paraId="3CE1DAB9" w14:textId="77777777" w:rsidR="0097518C" w:rsidRPr="0097518C" w:rsidRDefault="0097518C" w:rsidP="0097518C"/>
    <w:p w14:paraId="3F90CD23" w14:textId="77777777" w:rsidR="0097518C" w:rsidRPr="0097518C" w:rsidRDefault="0097518C" w:rsidP="0097518C"/>
    <w:p w14:paraId="311AA111" w14:textId="77777777" w:rsidR="0097518C" w:rsidRPr="0097518C" w:rsidRDefault="0097518C" w:rsidP="0097518C"/>
    <w:p w14:paraId="65A1CB7C" w14:textId="77777777" w:rsidR="0097518C" w:rsidRPr="0097518C" w:rsidRDefault="0097518C" w:rsidP="0097518C"/>
    <w:p w14:paraId="0B084ABD" w14:textId="77777777" w:rsidR="0097518C" w:rsidRPr="0097518C" w:rsidRDefault="0097518C" w:rsidP="0097518C"/>
    <w:p w14:paraId="5827DD58" w14:textId="77777777" w:rsidR="0097518C" w:rsidRPr="0097518C" w:rsidRDefault="0097518C" w:rsidP="0097518C"/>
    <w:p w14:paraId="0C636B03" w14:textId="77777777" w:rsidR="0097518C" w:rsidRPr="0097518C" w:rsidRDefault="0097518C" w:rsidP="0097518C">
      <w:pPr>
        <w:tabs>
          <w:tab w:val="left" w:pos="2925"/>
        </w:tabs>
      </w:pPr>
      <w:r>
        <w:tab/>
      </w:r>
    </w:p>
    <w:sectPr w:rsidR="0097518C" w:rsidRPr="0097518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C09C1" w14:textId="77777777" w:rsidR="00BF55AC" w:rsidRDefault="00BF55AC" w:rsidP="00B66FAF">
      <w:pPr>
        <w:spacing w:after="0" w:line="240" w:lineRule="auto"/>
      </w:pPr>
      <w:r>
        <w:separator/>
      </w:r>
    </w:p>
  </w:endnote>
  <w:endnote w:type="continuationSeparator" w:id="0">
    <w:p w14:paraId="0CE27439" w14:textId="77777777" w:rsidR="00BF55AC" w:rsidRDefault="00BF55AC" w:rsidP="00B6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F9631A-A43D-4290-9DBB-D1624E68718F}"/>
    <w:embedBold r:id="rId2" w:fontKey="{1B65A256-AEFE-4D07-8AC8-D2C4A08324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3" w:fontKey="{96F6CF33-4096-4602-9290-E3752000C65C}"/>
    <w:embedBold r:id="rId4" w:fontKey="{4C9C9937-E0B8-4F61-8436-F37C35B385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D96579C-1046-4495-AE77-D5A2894909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A91BF" w14:textId="77777777" w:rsidR="00C93B72" w:rsidRPr="00A55046" w:rsidRDefault="00A55046" w:rsidP="00A55046">
    <w:pPr>
      <w:pStyle w:val="Footer"/>
      <w:jc w:val="center"/>
      <w:rPr>
        <w:rFonts w:ascii="Montserrat Medium" w:hAnsi="Montserrat Medium"/>
        <w:b/>
        <w:bCs/>
        <w:color w:val="BD2846"/>
        <w:sz w:val="16"/>
        <w:szCs w:val="16"/>
      </w:rPr>
    </w:pPr>
    <w:r>
      <w:rPr>
        <w:rFonts w:ascii="Montserrat Medium" w:hAnsi="Montserrat Medium"/>
        <w:noProof/>
        <w:color w:val="BD2846"/>
        <w:sz w:val="16"/>
        <w:szCs w:val="16"/>
      </w:rPr>
      <w:drawing>
        <wp:anchor distT="0" distB="0" distL="114300" distR="114300" simplePos="0" relativeHeight="251659264" behindDoc="0" locked="0" layoutInCell="1" allowOverlap="1" wp14:anchorId="32AE0ACD" wp14:editId="59E128B2">
          <wp:simplePos x="0" y="0"/>
          <wp:positionH relativeFrom="column">
            <wp:posOffset>2847658</wp:posOffset>
          </wp:positionH>
          <wp:positionV relativeFrom="paragraph">
            <wp:posOffset>245110</wp:posOffset>
          </wp:positionV>
          <wp:extent cx="847725" cy="125257"/>
          <wp:effectExtent l="0" t="0" r="0" b="8255"/>
          <wp:wrapNone/>
          <wp:docPr id="18" name="Picture 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125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Equal Opportunity Employer Michigan Relay Center 711 · Auxiliary Aids &amp; Services Available to Individuals with Disabilities ·Affiliated with the Department of Labor and Economic Opportunity, State of Michigan · Supported by the State of Michigan · A Proud Partner of the </w:t>
    </w:r>
    <w:r>
      <w:rPr>
        <w:rFonts w:ascii="Montserrat Medium" w:hAnsi="Montserrat Medium"/>
        <w:color w:val="BD2846"/>
        <w:sz w:val="16"/>
        <w:szCs w:val="16"/>
      </w:rPr>
      <w:tab/>
      <w:t xml:space="preserve">                                 </w:t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Network · </w:t>
    </w:r>
    <w:r w:rsidR="00C93B72" w:rsidRPr="00A55046">
      <w:rPr>
        <w:rFonts w:ascii="Montserrat Medium" w:hAnsi="Montserrat Medium"/>
        <w:b/>
        <w:bCs/>
        <w:color w:val="BD2846"/>
        <w:sz w:val="16"/>
        <w:szCs w:val="16"/>
      </w:rPr>
      <w:t>1-800-285-WORK (9675)</w:t>
    </w:r>
  </w:p>
  <w:p w14:paraId="20C6288D" w14:textId="77777777" w:rsidR="00B66FAF" w:rsidRPr="00C93B72" w:rsidRDefault="00C93B72" w:rsidP="00A55046">
    <w:pPr>
      <w:pStyle w:val="Footer"/>
      <w:jc w:val="center"/>
      <w:rPr>
        <w:rFonts w:ascii="Montserrat Medium" w:hAnsi="Montserrat Medium"/>
        <w:color w:val="BD2846"/>
        <w:sz w:val="16"/>
        <w:szCs w:val="16"/>
      </w:rPr>
    </w:pPr>
    <w:r w:rsidRPr="00C93B72">
      <w:rPr>
        <w:rFonts w:ascii="Montserrat Medium" w:hAnsi="Montserrat Medium"/>
        <w:color w:val="BD2846"/>
        <w:sz w:val="16"/>
        <w:szCs w:val="16"/>
      </w:rPr>
      <w:t>This program is funded with federal dollars</w:t>
    </w:r>
    <w:r w:rsidR="00A55046">
      <w:rPr>
        <w:rFonts w:ascii="Montserrat Medium" w:hAnsi="Montserrat Medium"/>
        <w:color w:val="BD2846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FC0A4" w14:textId="77777777" w:rsidR="00BF55AC" w:rsidRDefault="00BF55AC" w:rsidP="00B66FAF">
      <w:pPr>
        <w:spacing w:after="0" w:line="240" w:lineRule="auto"/>
      </w:pPr>
      <w:r>
        <w:separator/>
      </w:r>
    </w:p>
  </w:footnote>
  <w:footnote w:type="continuationSeparator" w:id="0">
    <w:p w14:paraId="47352120" w14:textId="77777777" w:rsidR="00BF55AC" w:rsidRDefault="00BF55AC" w:rsidP="00B6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A94F" w14:textId="77777777" w:rsidR="0097518C" w:rsidRDefault="00A5504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F50104" wp14:editId="3D34EE7D">
          <wp:simplePos x="0" y="0"/>
          <wp:positionH relativeFrom="column">
            <wp:posOffset>-830580</wp:posOffset>
          </wp:positionH>
          <wp:positionV relativeFrom="paragraph">
            <wp:posOffset>-364173</wp:posOffset>
          </wp:positionV>
          <wp:extent cx="7600950" cy="71380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71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80"/>
    <w:rsid w:val="00014F3B"/>
    <w:rsid w:val="000F2C69"/>
    <w:rsid w:val="00185071"/>
    <w:rsid w:val="001C0880"/>
    <w:rsid w:val="002135E6"/>
    <w:rsid w:val="00304237"/>
    <w:rsid w:val="00347586"/>
    <w:rsid w:val="003D3A54"/>
    <w:rsid w:val="003E60DD"/>
    <w:rsid w:val="004A23A9"/>
    <w:rsid w:val="004B4D3A"/>
    <w:rsid w:val="005625C4"/>
    <w:rsid w:val="005C1F04"/>
    <w:rsid w:val="00632D71"/>
    <w:rsid w:val="0064463E"/>
    <w:rsid w:val="00696E3C"/>
    <w:rsid w:val="00726748"/>
    <w:rsid w:val="00775B17"/>
    <w:rsid w:val="007E20A6"/>
    <w:rsid w:val="00821ECF"/>
    <w:rsid w:val="00822202"/>
    <w:rsid w:val="00885222"/>
    <w:rsid w:val="008B7FE1"/>
    <w:rsid w:val="00956DE7"/>
    <w:rsid w:val="0097518C"/>
    <w:rsid w:val="00A032BC"/>
    <w:rsid w:val="00A239FA"/>
    <w:rsid w:val="00A55046"/>
    <w:rsid w:val="00A8014F"/>
    <w:rsid w:val="00A947C9"/>
    <w:rsid w:val="00AC1ADE"/>
    <w:rsid w:val="00AC1C02"/>
    <w:rsid w:val="00B24D24"/>
    <w:rsid w:val="00B66FAF"/>
    <w:rsid w:val="00B76140"/>
    <w:rsid w:val="00BF55AC"/>
    <w:rsid w:val="00C14416"/>
    <w:rsid w:val="00C93B72"/>
    <w:rsid w:val="00CB7935"/>
    <w:rsid w:val="00D058A4"/>
    <w:rsid w:val="00D61C09"/>
    <w:rsid w:val="00DB2AB8"/>
    <w:rsid w:val="00E32F5F"/>
    <w:rsid w:val="00E54261"/>
    <w:rsid w:val="00E67A0E"/>
    <w:rsid w:val="00E9509E"/>
    <w:rsid w:val="00F02DC8"/>
    <w:rsid w:val="00F616E0"/>
    <w:rsid w:val="00F72034"/>
    <w:rsid w:val="00F77288"/>
    <w:rsid w:val="00F82FAE"/>
    <w:rsid w:val="00FA46BE"/>
    <w:rsid w:val="00FA472E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392A1"/>
  <w15:chartTrackingRefBased/>
  <w15:docId w15:val="{A60D13C7-AB7B-4A42-A62F-42EEEB52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AF"/>
  </w:style>
  <w:style w:type="paragraph" w:styleId="Footer">
    <w:name w:val="footer"/>
    <w:basedOn w:val="Normal"/>
    <w:link w:val="Foot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AF"/>
  </w:style>
  <w:style w:type="character" w:styleId="Hyperlink">
    <w:name w:val="Hyperlink"/>
    <w:basedOn w:val="DefaultParagraphFont"/>
    <w:uiPriority w:val="99"/>
    <w:unhideWhenUsed/>
    <w:rsid w:val="007E2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fleury@upmichiganwork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leury\OneDrive%20-%20Upper%20Peninsula%20Michigan%20Works\Fiscal-Private\SAVE\PROCUREMENT\Service%20Centers\Gogebic\2023\Gogebic%20County%20Office%20Space%20Public%20Not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87B983027AE49B68F063C1F125C79" ma:contentTypeVersion="17" ma:contentTypeDescription="Create a new document." ma:contentTypeScope="" ma:versionID="debb6538705daab4d294ee81994dba7a">
  <xsd:schema xmlns:xsd="http://www.w3.org/2001/XMLSchema" xmlns:xs="http://www.w3.org/2001/XMLSchema" xmlns:p="http://schemas.microsoft.com/office/2006/metadata/properties" xmlns:ns2="7c99c140-38ac-4fb3-b647-d720fe458267" xmlns:ns3="51a4b148-15bc-4e97-8bd5-2f222ca44ef8" targetNamespace="http://schemas.microsoft.com/office/2006/metadata/properties" ma:root="true" ma:fieldsID="0957b700e5b394465734f3cb4a399cc8" ns2:_="" ns3:_="">
    <xsd:import namespace="7c99c140-38ac-4fb3-b647-d720fe458267"/>
    <xsd:import namespace="51a4b148-15bc-4e97-8bd5-2f222ca44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9c140-38ac-4fb3-b647-d720fe458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67ba4b4-6ae8-420e-91ff-0da0fffb97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4b148-15bc-4e97-8bd5-2f222ca44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e43c1333-56f0-4a9b-933a-6fe5a3662966}" ma:internalName="TaxCatchAll" ma:showField="CatchAllData" ma:web="51a4b148-15bc-4e97-8bd5-2f222ca44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a4b148-15bc-4e97-8bd5-2f222ca44ef8" xsi:nil="true"/>
    <lcf76f155ced4ddcb4097134ff3c332f xmlns="7c99c140-38ac-4fb3-b647-d720fe458267">
      <Terms xmlns="http://schemas.microsoft.com/office/infopath/2007/PartnerControls"/>
    </lcf76f155ced4ddcb4097134ff3c332f>
    <_dlc_DocId xmlns="51a4b148-15bc-4e97-8bd5-2f222ca44ef8">TEWMP5XH24TQ-1325253084-173015</_dlc_DocId>
    <_dlc_DocIdUrl xmlns="51a4b148-15bc-4e97-8bd5-2f222ca44ef8">
      <Url>https://upmichiganworks.sharepoint.com/sites/fiscal/_layouts/15/DocIdRedir.aspx?ID=TEWMP5XH24TQ-1325253084-173015</Url>
      <Description>TEWMP5XH24TQ-1325253084-173015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DB5B070-7056-4D1B-854F-58B09C807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9c140-38ac-4fb3-b647-d720fe458267"/>
    <ds:schemaRef ds:uri="51a4b148-15bc-4e97-8bd5-2f222ca44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87504F-7E76-4062-987A-669261F6E7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E1A943-A140-4087-9ED5-962736DEA23E}">
  <ds:schemaRefs>
    <ds:schemaRef ds:uri="http://schemas.microsoft.com/office/2006/metadata/properties"/>
    <ds:schemaRef ds:uri="http://schemas.microsoft.com/office/infopath/2007/PartnerControls"/>
    <ds:schemaRef ds:uri="51a4b148-15bc-4e97-8bd5-2f222ca44ef8"/>
    <ds:schemaRef ds:uri="7c99c140-38ac-4fb3-b647-d720fe458267"/>
  </ds:schemaRefs>
</ds:datastoreItem>
</file>

<file path=customXml/itemProps4.xml><?xml version="1.0" encoding="utf-8"?>
<ds:datastoreItem xmlns:ds="http://schemas.openxmlformats.org/officeDocument/2006/customXml" ds:itemID="{1C41609D-1B4F-4F3E-9E96-B01A6D5B8F7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Gogebic County Office Space Public Notice</Template>
  <TotalTime>3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Fleury</dc:creator>
  <cp:keywords/>
  <dc:description/>
  <cp:lastModifiedBy>Amy Fleury</cp:lastModifiedBy>
  <cp:revision>3</cp:revision>
  <cp:lastPrinted>2023-03-03T17:32:00Z</cp:lastPrinted>
  <dcterms:created xsi:type="dcterms:W3CDTF">2025-07-28T18:33:00Z</dcterms:created>
  <dcterms:modified xsi:type="dcterms:W3CDTF">2025-07-28T18:36:00Z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0x0101001C387B983027AE49B68F063C1F125C79</vt:lpwstr>
  </property>
  <property fmtid="{D5CDD505-2E9C-101B-9397-08002B2CF9AE}" pid="3" name="MediaServiceImageTags">
    <vt:lpwstr/>
  </property>
  <property fmtid="{D5CDD505-2E9C-101B-9397-08002B2CF9AE}" pid="4" name="_dlc_DocIdItemGuid">
    <vt:lpwstr>867d3712-49ca-4b22-a085-7e7c86bf481b</vt:lpwstr>
  </property>
</Properties>
</file>