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00FD063C" w14:textId="50604DF2" w:rsidR="00991B6E" w:rsidRDefault="00991B6E" w:rsidP="00991B6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On or about Monday, </w:t>
      </w:r>
      <w:r w:rsidR="00E86DA6">
        <w:rPr>
          <w:rFonts w:ascii="Courier New" w:hAnsi="Courier New" w:cs="Courier New"/>
        </w:rPr>
        <w:t>July 28, 2025</w:t>
      </w:r>
      <w:r>
        <w:rPr>
          <w:rFonts w:ascii="Courier New" w:hAnsi="Courier New" w:cs="Courier New"/>
        </w:rPr>
        <w:t>, the Upper Peninsula Michigan Works will be releasing a Request for Proposals seeking a qualified provider to assist in coordinating, managing, fundraising and marketing, and day-of operations of career exploration and experience events across the Upper Peninsula.</w:t>
      </w:r>
    </w:p>
    <w:p w14:paraId="05E4CED4" w14:textId="77777777" w:rsidR="00991B6E" w:rsidRDefault="00991B6E" w:rsidP="00991B6E">
      <w:pPr>
        <w:spacing w:after="0" w:line="240" w:lineRule="auto"/>
        <w:rPr>
          <w:rFonts w:ascii="Courier New" w:hAnsi="Courier New" w:cs="Courier New"/>
        </w:rPr>
      </w:pPr>
    </w:p>
    <w:p w14:paraId="35DF5E7E" w14:textId="77777777" w:rsidR="00991B6E" w:rsidRDefault="00991B6E" w:rsidP="00991B6E">
      <w:r>
        <w:rPr>
          <w:rFonts w:ascii="Courier New" w:hAnsi="Courier New" w:cs="Courier New"/>
        </w:rPr>
        <w:t xml:space="preserve">If you are interested in receiving a copy of the RFP, please contact Amy Fleury at (906) 789-0558 x 1321 or </w:t>
      </w:r>
      <w:hyperlink r:id="rId10" w:history="1">
        <w:r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B484789" w14:textId="77777777" w:rsidR="00C646C1" w:rsidRDefault="00C646C1" w:rsidP="00C646C1">
      <w:pPr>
        <w:rPr>
          <w:rFonts w:ascii="Courier New" w:hAnsi="Courier New" w:cs="Courier New"/>
        </w:rPr>
      </w:pP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AD95" w14:textId="77777777" w:rsidR="005A4A62" w:rsidRDefault="005A4A62" w:rsidP="00B66FAF">
      <w:pPr>
        <w:spacing w:after="0" w:line="240" w:lineRule="auto"/>
      </w:pPr>
      <w:r>
        <w:separator/>
      </w:r>
    </w:p>
  </w:endnote>
  <w:endnote w:type="continuationSeparator" w:id="0">
    <w:p w14:paraId="1111FE51" w14:textId="77777777" w:rsidR="005A4A62" w:rsidRDefault="005A4A62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C0975B-B3AA-4150-BF4D-6C8FD7D793A4}"/>
    <w:embedBold r:id="rId2" w:fontKey="{C8852F2F-BB34-47D6-BDDD-39425E6364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  <w:embedRegular r:id="rId3" w:fontKey="{1E681940-054D-48E6-A7AE-760276212034}"/>
    <w:embedBold r:id="rId4" w:fontKey="{59C841AF-E96C-411B-85BA-53951661ED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AB9EF54-11EA-4A74-AA12-0A0AB2AF4D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B509B7" w14:textId="77777777" w:rsidR="005A4A62" w:rsidRDefault="005A4A62" w:rsidP="00B66FAF">
      <w:pPr>
        <w:spacing w:after="0" w:line="240" w:lineRule="auto"/>
      </w:pPr>
      <w:r>
        <w:separator/>
      </w:r>
    </w:p>
  </w:footnote>
  <w:footnote w:type="continuationSeparator" w:id="0">
    <w:p w14:paraId="321515DD" w14:textId="77777777" w:rsidR="005A4A62" w:rsidRDefault="005A4A62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54A95"/>
    <w:rsid w:val="00077E3A"/>
    <w:rsid w:val="001176B1"/>
    <w:rsid w:val="001C0880"/>
    <w:rsid w:val="001C2DEE"/>
    <w:rsid w:val="003E60DD"/>
    <w:rsid w:val="005625C4"/>
    <w:rsid w:val="005A4A62"/>
    <w:rsid w:val="005C1F04"/>
    <w:rsid w:val="00696E3C"/>
    <w:rsid w:val="007053C9"/>
    <w:rsid w:val="00713A1D"/>
    <w:rsid w:val="007D5F74"/>
    <w:rsid w:val="007E20A6"/>
    <w:rsid w:val="00822202"/>
    <w:rsid w:val="00956DE7"/>
    <w:rsid w:val="0097518C"/>
    <w:rsid w:val="00991B6E"/>
    <w:rsid w:val="00A33BC5"/>
    <w:rsid w:val="00A55046"/>
    <w:rsid w:val="00AC1ADE"/>
    <w:rsid w:val="00B66FAF"/>
    <w:rsid w:val="00C14416"/>
    <w:rsid w:val="00C646C1"/>
    <w:rsid w:val="00C93B72"/>
    <w:rsid w:val="00D61C09"/>
    <w:rsid w:val="00E86DA6"/>
    <w:rsid w:val="00E9509E"/>
    <w:rsid w:val="00ED3452"/>
    <w:rsid w:val="00FA46BE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TEWMP5XH24TQ-1325253084-177161</_dlc_DocId>
    <_dlc_DocIdUrl xmlns="51a4b148-15bc-4e97-8bd5-2f222ca44ef8">
      <Url>https://upmichiganworks.sharepoint.com/sites/fiscal/_layouts/15/DocIdRedir.aspx?ID=TEWMP5XH24TQ-1325253084-177161</Url>
      <Description>TEWMP5XH24TQ-1325253084-177161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debb6538705daab4d294ee81994dba7a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0957b700e5b394465734f3cb4a399cc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2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15E197-8D94-4446-9787-4E0BF387FC4B}"/>
</file>

<file path=customXml/itemProps4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7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3</cp:revision>
  <cp:lastPrinted>2023-03-03T17:32:00Z</cp:lastPrinted>
  <dcterms:created xsi:type="dcterms:W3CDTF">2025-07-25T13:53:00Z</dcterms:created>
  <dcterms:modified xsi:type="dcterms:W3CDTF">2025-07-25T13:53:00Z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66aa3703-78be-41cd-a67e-f704827b21f3</vt:lpwstr>
  </property>
</Properties>
</file>