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781EC9CA" w14:textId="77777777" w:rsidR="007E20A6" w:rsidRDefault="007E20A6" w:rsidP="007E20A6">
      <w:pPr>
        <w:rPr>
          <w:rFonts w:ascii="Courier New" w:hAnsi="Courier New" w:cs="Courier New"/>
        </w:rPr>
      </w:pPr>
    </w:p>
    <w:p w14:paraId="3A76B068" w14:textId="2D79B911" w:rsidR="00713A1D" w:rsidRDefault="00713A1D" w:rsidP="00713A1D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</w:t>
      </w:r>
      <w:r w:rsidR="008E2AED">
        <w:rPr>
          <w:rFonts w:ascii="Courier New" w:hAnsi="Courier New" w:cs="Courier New"/>
        </w:rPr>
        <w:t>Monday, April 21</w:t>
      </w:r>
      <w:r>
        <w:rPr>
          <w:rFonts w:ascii="Courier New" w:hAnsi="Courier New" w:cs="Courier New"/>
        </w:rPr>
        <w:t>, 202</w:t>
      </w:r>
      <w:r w:rsidR="008E2AED">
        <w:rPr>
          <w:rFonts w:ascii="Courier New" w:hAnsi="Courier New" w:cs="Courier New"/>
        </w:rPr>
        <w:t>5</w:t>
      </w:r>
      <w:r>
        <w:rPr>
          <w:rFonts w:ascii="Courier New" w:hAnsi="Courier New" w:cs="Courier New"/>
        </w:rPr>
        <w:t xml:space="preserve">, the Upper Peninsula Michigan Works will be releasing a Request for Proposals for janitorial services at its </w:t>
      </w:r>
      <w:r w:rsidR="008E2AED">
        <w:rPr>
          <w:rFonts w:ascii="Courier New" w:hAnsi="Courier New" w:cs="Courier New"/>
        </w:rPr>
        <w:t>Chippewa</w:t>
      </w:r>
      <w:r>
        <w:rPr>
          <w:rFonts w:ascii="Courier New" w:hAnsi="Courier New" w:cs="Courier New"/>
        </w:rPr>
        <w:t xml:space="preserve"> County </w:t>
      </w:r>
      <w:r w:rsidR="008E2AED">
        <w:rPr>
          <w:rFonts w:ascii="Courier New" w:hAnsi="Courier New" w:cs="Courier New"/>
        </w:rPr>
        <w:t xml:space="preserve">(Sault Ste. Marie) </w:t>
      </w:r>
      <w:r>
        <w:rPr>
          <w:rFonts w:ascii="Courier New" w:hAnsi="Courier New" w:cs="Courier New"/>
        </w:rPr>
        <w:t xml:space="preserve">Michigan Works office. </w:t>
      </w:r>
    </w:p>
    <w:p w14:paraId="765A507B" w14:textId="77777777" w:rsidR="00713A1D" w:rsidRDefault="00713A1D" w:rsidP="00713A1D">
      <w:pPr>
        <w:spacing w:after="0" w:line="240" w:lineRule="auto"/>
        <w:rPr>
          <w:rFonts w:ascii="Courier New" w:hAnsi="Courier New" w:cs="Courier New"/>
        </w:rPr>
      </w:pPr>
    </w:p>
    <w:p w14:paraId="01CE8290" w14:textId="16F78EBA" w:rsidR="00713A1D" w:rsidRPr="00104687" w:rsidRDefault="00713A1D" w:rsidP="00713A1D">
      <w:r>
        <w:rPr>
          <w:rFonts w:ascii="Courier New" w:hAnsi="Courier New" w:cs="Courier New"/>
        </w:rPr>
        <w:t>If you are interested in receiving a copy of the RFP, please contact Amy Fleury at (906</w:t>
      </w:r>
      <w:r w:rsidR="00374611">
        <w:rPr>
          <w:rFonts w:ascii="Courier New" w:hAnsi="Courier New" w:cs="Courier New"/>
        </w:rPr>
        <w:t>) 629-</w:t>
      </w:r>
      <w:r w:rsidR="00506A73">
        <w:rPr>
          <w:rFonts w:ascii="Courier New" w:hAnsi="Courier New" w:cs="Courier New"/>
        </w:rPr>
        <w:t>1533</w:t>
      </w:r>
      <w:r>
        <w:rPr>
          <w:rFonts w:ascii="Courier New" w:hAnsi="Courier New" w:cs="Courier New"/>
        </w:rPr>
        <w:t xml:space="preserve"> or </w:t>
      </w:r>
      <w:hyperlink r:id="rId10" w:history="1">
        <w:r w:rsidRPr="001A3218"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CC607" w14:textId="77777777" w:rsidR="00C44C45" w:rsidRDefault="00C44C45" w:rsidP="00B66FAF">
      <w:pPr>
        <w:spacing w:after="0" w:line="240" w:lineRule="auto"/>
      </w:pPr>
      <w:r>
        <w:separator/>
      </w:r>
    </w:p>
  </w:endnote>
  <w:endnote w:type="continuationSeparator" w:id="0">
    <w:p w14:paraId="0E321C9D" w14:textId="77777777" w:rsidR="00C44C45" w:rsidRDefault="00C44C45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19FDEF-E7D4-48E6-B9D6-BC69EEFE59E6}"/>
    <w:embedBold r:id="rId2" w:fontKey="{DE0DAC84-1AC8-4A52-BF0D-719EE4751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B80C8CD1-EFBC-47B8-9C59-E38F9723FD53}"/>
    <w:embedBold r:id="rId4" w:fontKey="{D1FFCC64-C0C4-466E-86FB-F1EFA17B65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3033FB4-7B56-4846-AF69-33057621D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DEC28" w14:textId="77777777" w:rsidR="00C44C45" w:rsidRDefault="00C44C45" w:rsidP="00B66FAF">
      <w:pPr>
        <w:spacing w:after="0" w:line="240" w:lineRule="auto"/>
      </w:pPr>
      <w:r>
        <w:separator/>
      </w:r>
    </w:p>
  </w:footnote>
  <w:footnote w:type="continuationSeparator" w:id="0">
    <w:p w14:paraId="7453B308" w14:textId="77777777" w:rsidR="00C44C45" w:rsidRDefault="00C44C45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1176B1"/>
    <w:rsid w:val="001C0880"/>
    <w:rsid w:val="00374611"/>
    <w:rsid w:val="003E60DD"/>
    <w:rsid w:val="004C0135"/>
    <w:rsid w:val="00506A73"/>
    <w:rsid w:val="005625C4"/>
    <w:rsid w:val="005C1F04"/>
    <w:rsid w:val="00696E3C"/>
    <w:rsid w:val="00713A1D"/>
    <w:rsid w:val="007E20A6"/>
    <w:rsid w:val="00817D96"/>
    <w:rsid w:val="00822202"/>
    <w:rsid w:val="008E2AED"/>
    <w:rsid w:val="00956DE7"/>
    <w:rsid w:val="0097518C"/>
    <w:rsid w:val="009A43FD"/>
    <w:rsid w:val="00A14695"/>
    <w:rsid w:val="00A55046"/>
    <w:rsid w:val="00AC1ADE"/>
    <w:rsid w:val="00B66FAF"/>
    <w:rsid w:val="00C14416"/>
    <w:rsid w:val="00C44C45"/>
    <w:rsid w:val="00C93B72"/>
    <w:rsid w:val="00D61C09"/>
    <w:rsid w:val="00E9509E"/>
    <w:rsid w:val="00FA46BE"/>
    <w:rsid w:val="00FE128D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TEWMP5XH24TQ-1325253084-175546</_dlc_DocId>
    <_dlc_DocIdUrl xmlns="51a4b148-15bc-4e97-8bd5-2f222ca44ef8">
      <Url>https://upmichiganworks.sharepoint.com/sites/fiscal/_layouts/15/DocIdRedir.aspx?ID=TEWMP5XH24TQ-1325253084-175546</Url>
      <Description>TEWMP5XH24TQ-1325253084-175546</Description>
    </_dlc_DocIdUrl>
  </documentManagement>
</p:properties>
</file>

<file path=customXml/itemProps1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7AAA4F6-16F1-4882-A32B-29AD1E9A8F6E}"/>
</file>

<file path=customXml/itemProps3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2023-03-03T17:32:00Z</cp:lastPrinted>
  <dcterms:created xsi:type="dcterms:W3CDTF">2025-04-18T13:00:00Z</dcterms:created>
  <dcterms:modified xsi:type="dcterms:W3CDTF">2025-04-18T13:01:00Z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76e5b28d-3f15-4641-8abd-7921da9b0171</vt:lpwstr>
  </property>
</Properties>
</file>