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77777777" w:rsidR="007E20A6" w:rsidRDefault="007E20A6" w:rsidP="007E20A6">
      <w:pPr>
        <w:rPr>
          <w:rFonts w:ascii="Courier New" w:hAnsi="Courier New" w:cs="Courier New"/>
        </w:rPr>
      </w:pPr>
    </w:p>
    <w:p w14:paraId="781EC9CA" w14:textId="77777777" w:rsidR="007E20A6" w:rsidRDefault="007E20A6" w:rsidP="007E20A6">
      <w:pPr>
        <w:rPr>
          <w:rFonts w:ascii="Courier New" w:hAnsi="Courier New" w:cs="Courier New"/>
        </w:rPr>
      </w:pPr>
    </w:p>
    <w:p w14:paraId="6B1018BA" w14:textId="77777777" w:rsidR="00044143" w:rsidRPr="00EF551B" w:rsidRDefault="00044143" w:rsidP="00044143">
      <w:pPr>
        <w:spacing w:after="0" w:line="240" w:lineRule="auto"/>
        <w:rPr>
          <w:rFonts w:ascii="Courier New" w:hAnsi="Courier New" w:cs="Courier New"/>
        </w:rPr>
      </w:pPr>
      <w:r w:rsidRPr="00EF551B">
        <w:rPr>
          <w:rFonts w:ascii="Courier New" w:hAnsi="Courier New" w:cs="Courier New"/>
        </w:rPr>
        <w:t xml:space="preserve">On or about </w:t>
      </w:r>
      <w:r>
        <w:rPr>
          <w:rFonts w:ascii="Courier New" w:hAnsi="Courier New" w:cs="Courier New"/>
        </w:rPr>
        <w:t>Monday, April 7, 2025</w:t>
      </w:r>
      <w:r w:rsidRPr="00EF551B">
        <w:rPr>
          <w:rFonts w:ascii="Courier New" w:hAnsi="Courier New" w:cs="Courier New"/>
        </w:rPr>
        <w:t xml:space="preserve">, the Upper Peninsula Michigan Works will be releasing a Request for Proposals seeking a One-Stop Operator entity to coordinate the </w:t>
      </w:r>
      <w:proofErr w:type="gramStart"/>
      <w:r w:rsidRPr="00EF551B">
        <w:rPr>
          <w:rFonts w:ascii="Courier New" w:hAnsi="Courier New" w:cs="Courier New"/>
        </w:rPr>
        <w:t>service delivery</w:t>
      </w:r>
      <w:proofErr w:type="gramEnd"/>
      <w:r w:rsidRPr="00EF551B">
        <w:rPr>
          <w:rFonts w:ascii="Courier New" w:hAnsi="Courier New" w:cs="Courier New"/>
        </w:rPr>
        <w:t xml:space="preserve"> of required one-stop partners.</w:t>
      </w:r>
    </w:p>
    <w:p w14:paraId="63918F9B" w14:textId="77777777" w:rsidR="00044143" w:rsidRDefault="00044143" w:rsidP="00044143">
      <w:pPr>
        <w:spacing w:after="0" w:line="240" w:lineRule="auto"/>
        <w:rPr>
          <w:rFonts w:ascii="Courier New" w:hAnsi="Courier New" w:cs="Courier New"/>
        </w:rPr>
      </w:pPr>
    </w:p>
    <w:p w14:paraId="623F06D9" w14:textId="77777777" w:rsidR="00044143" w:rsidRPr="00104687" w:rsidRDefault="00044143" w:rsidP="00044143">
      <w:r>
        <w:rPr>
          <w:rFonts w:ascii="Courier New" w:hAnsi="Courier New" w:cs="Courier New"/>
        </w:rPr>
        <w:t xml:space="preserve">If you are interested in receiving a copy of the RFP, please contact Amy Fleury at (906) 629-1533 or </w:t>
      </w:r>
      <w:hyperlink r:id="rId10" w:history="1">
        <w:r w:rsidRPr="001A3218"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4591B" w14:textId="77777777" w:rsidR="00FA35F9" w:rsidRDefault="00FA35F9" w:rsidP="00B66FAF">
      <w:pPr>
        <w:spacing w:after="0" w:line="240" w:lineRule="auto"/>
      </w:pPr>
      <w:r>
        <w:separator/>
      </w:r>
    </w:p>
  </w:endnote>
  <w:endnote w:type="continuationSeparator" w:id="0">
    <w:p w14:paraId="26272269" w14:textId="77777777" w:rsidR="00FA35F9" w:rsidRDefault="00FA35F9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6D93AF-1520-4F24-81E5-7483F1932D9D}"/>
    <w:embedBold r:id="rId2" w:fontKey="{86D68E06-6658-4ED4-A735-9BE9AB7BF7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EB539794-AD66-4B23-97C1-4E3884F8C4C3}"/>
    <w:embedBold r:id="rId4" w:fontKey="{6B1CA780-B2CE-4A48-9CFC-7EE505F677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F616C9B-E9B9-461A-9D7F-19486D4E9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361A4" w14:textId="77777777" w:rsidR="00FA35F9" w:rsidRDefault="00FA35F9" w:rsidP="00B66FAF">
      <w:pPr>
        <w:spacing w:after="0" w:line="240" w:lineRule="auto"/>
      </w:pPr>
      <w:r>
        <w:separator/>
      </w:r>
    </w:p>
  </w:footnote>
  <w:footnote w:type="continuationSeparator" w:id="0">
    <w:p w14:paraId="6E5BBBA3" w14:textId="77777777" w:rsidR="00FA35F9" w:rsidRDefault="00FA35F9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044143"/>
    <w:rsid w:val="001176B1"/>
    <w:rsid w:val="001B6696"/>
    <w:rsid w:val="001C0880"/>
    <w:rsid w:val="001C78E6"/>
    <w:rsid w:val="001D3DF0"/>
    <w:rsid w:val="00255146"/>
    <w:rsid w:val="002774B2"/>
    <w:rsid w:val="00317D01"/>
    <w:rsid w:val="00374611"/>
    <w:rsid w:val="00376898"/>
    <w:rsid w:val="003B058D"/>
    <w:rsid w:val="003E60DD"/>
    <w:rsid w:val="00506A73"/>
    <w:rsid w:val="005625C4"/>
    <w:rsid w:val="005C1F04"/>
    <w:rsid w:val="00696E3C"/>
    <w:rsid w:val="00713A1D"/>
    <w:rsid w:val="007E20A6"/>
    <w:rsid w:val="00822202"/>
    <w:rsid w:val="00891C73"/>
    <w:rsid w:val="009306E6"/>
    <w:rsid w:val="00956DE7"/>
    <w:rsid w:val="0097518C"/>
    <w:rsid w:val="009A43FD"/>
    <w:rsid w:val="00A14695"/>
    <w:rsid w:val="00A55046"/>
    <w:rsid w:val="00AC1ADE"/>
    <w:rsid w:val="00AE5AA0"/>
    <w:rsid w:val="00B66FAF"/>
    <w:rsid w:val="00C14416"/>
    <w:rsid w:val="00C93B72"/>
    <w:rsid w:val="00CE3D2F"/>
    <w:rsid w:val="00D61C09"/>
    <w:rsid w:val="00E56A34"/>
    <w:rsid w:val="00E85921"/>
    <w:rsid w:val="00E9509E"/>
    <w:rsid w:val="00EF551B"/>
    <w:rsid w:val="00FA35F9"/>
    <w:rsid w:val="00FA46BE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A1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7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debb6538705daab4d294ee81994dba7a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0957b700e5b394465734f3cb4a399cc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TEWMP5XH24TQ-1325253084-174555</_dlc_DocId>
    <_dlc_DocIdUrl xmlns="51a4b148-15bc-4e97-8bd5-2f222ca44ef8">
      <Url>https://upmichiganworks.sharepoint.com/sites/fiscal/_layouts/15/DocIdRedir.aspx?ID=TEWMP5XH24TQ-1325253084-174555</Url>
      <Description>TEWMP5XH24TQ-1325253084-174555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22B9AED-220B-4D15-9BB6-3BEF7EE97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9c140-38ac-4fb3-b647-d720fe458267"/>
    <ds:schemaRef ds:uri="51a4b148-15bc-4e97-8bd5-2f222ca44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customXml/itemProps4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1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3</cp:revision>
  <cp:lastPrinted>2023-03-03T17:32:00Z</cp:lastPrinted>
  <dcterms:created xsi:type="dcterms:W3CDTF">2025-03-26T14:50:00Z</dcterms:created>
  <dcterms:modified xsi:type="dcterms:W3CDTF">2025-03-26T14:50:00Z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1c03edc1-9d4f-4a98-91e2-51bd8f324ffb</vt:lpwstr>
  </property>
</Properties>
</file>